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1843"/>
        <w:gridCol w:w="142"/>
        <w:gridCol w:w="3030"/>
        <w:gridCol w:w="5016"/>
      </w:tblGrid>
      <w:tr w:rsidR="006C636D" w14:paraId="6A0D5D20" w14:textId="77777777" w:rsidTr="006C636D">
        <w:trPr>
          <w:trHeight w:val="2100"/>
        </w:trPr>
        <w:tc>
          <w:tcPr>
            <w:tcW w:w="5015" w:type="dxa"/>
            <w:gridSpan w:val="3"/>
            <w:hideMark/>
          </w:tcPr>
          <w:p w14:paraId="63508C88" w14:textId="77777777" w:rsidR="006C636D" w:rsidRPr="001713FF" w:rsidRDefault="006C636D" w:rsidP="008C27E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</w:p>
          <w:p w14:paraId="242C2E3E" w14:textId="77777777" w:rsidR="006C636D" w:rsidRPr="001713FF" w:rsidRDefault="006C636D" w:rsidP="008C27ED">
            <w:pPr>
              <w:spacing w:after="0" w:line="240" w:lineRule="auto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sdt>
            <w:sdtPr>
              <w:rPr>
                <w:rFonts w:ascii="Arial" w:hAnsi="Arial" w:cs="Arial"/>
                <w:sz w:val="52"/>
                <w:szCs w:val="52"/>
              </w:rPr>
              <w:alias w:val="Comments"/>
              <w:tag w:val=""/>
              <w:id w:val="480036672"/>
              <w:placeholder>
                <w:docPart w:val="4760B3F38C7B4713BF14A29CDB002BC5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EndPr/>
            <w:sdtContent>
              <w:p w14:paraId="4DF6B9D8" w14:textId="08500700" w:rsidR="006C636D" w:rsidRPr="001713FF" w:rsidRDefault="00452B32" w:rsidP="008C27ED">
                <w:pPr>
                  <w:spacing w:after="0" w:line="240" w:lineRule="auto"/>
                  <w:jc w:val="center"/>
                  <w:rPr>
                    <w:rFonts w:ascii="Arial" w:hAnsi="Arial" w:cs="Arial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sz w:val="52"/>
                    <w:szCs w:val="52"/>
                  </w:rPr>
                  <w:t>School/College</w:t>
                </w:r>
              </w:p>
            </w:sdtContent>
          </w:sdt>
          <w:p w14:paraId="0D446B96" w14:textId="77777777" w:rsidR="006C636D" w:rsidRPr="001713FF" w:rsidRDefault="006C636D" w:rsidP="006C636D">
            <w:pPr>
              <w:spacing w:after="0" w:line="240" w:lineRule="auto"/>
              <w:rPr>
                <w:rFonts w:ascii="Arial" w:hAnsi="Arial" w:cs="Arial"/>
                <w:b/>
                <w:sz w:val="72"/>
                <w:szCs w:val="72"/>
              </w:rPr>
            </w:pPr>
          </w:p>
        </w:tc>
        <w:tc>
          <w:tcPr>
            <w:tcW w:w="5016" w:type="dxa"/>
            <w:vMerge w:val="restart"/>
          </w:tcPr>
          <w:p w14:paraId="14E02459" w14:textId="77777777" w:rsidR="006C636D" w:rsidRPr="001713FF" w:rsidRDefault="006C636D" w:rsidP="008C27ED">
            <w:pPr>
              <w:spacing w:after="0" w:line="240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14:paraId="75DF2F6A" w14:textId="77777777" w:rsidR="006C636D" w:rsidRPr="001713FF" w:rsidRDefault="006C636D" w:rsidP="008C27E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E2AE17C" w14:textId="77777777" w:rsidR="006C636D" w:rsidRPr="001713FF" w:rsidRDefault="006C636D" w:rsidP="008C27E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E18FBC9" w14:textId="77777777" w:rsidR="006C636D" w:rsidRPr="001713FF" w:rsidRDefault="006C636D" w:rsidP="008C27ED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F80082A" w14:textId="77777777" w:rsidR="006C636D" w:rsidRPr="001713FF" w:rsidRDefault="006C636D" w:rsidP="008C27ED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DC60B4D" w14:textId="77777777" w:rsidR="006C636D" w:rsidRPr="001713FF" w:rsidRDefault="006C636D" w:rsidP="008C27ED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1AC4CDC" w14:textId="77777777" w:rsidR="006C636D" w:rsidRPr="001713FF" w:rsidRDefault="006C636D" w:rsidP="006C636D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6C636D" w14:paraId="1A550CF2" w14:textId="77777777" w:rsidTr="00DD187F">
        <w:trPr>
          <w:trHeight w:val="1191"/>
        </w:trPr>
        <w:tc>
          <w:tcPr>
            <w:tcW w:w="1985" w:type="dxa"/>
            <w:gridSpan w:val="2"/>
            <w:tcBorders>
              <w:right w:val="single" w:sz="18" w:space="0" w:color="808080" w:themeColor="background1" w:themeShade="80"/>
            </w:tcBorders>
            <w:vAlign w:val="center"/>
          </w:tcPr>
          <w:p w14:paraId="1DBA8039" w14:textId="77777777" w:rsidR="006C636D" w:rsidRPr="001713FF" w:rsidRDefault="00FE7E9C" w:rsidP="006C63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2019</w:t>
            </w:r>
          </w:p>
        </w:tc>
        <w:tc>
          <w:tcPr>
            <w:tcW w:w="3030" w:type="dxa"/>
            <w:tcBorders>
              <w:left w:val="single" w:sz="18" w:space="0" w:color="808080" w:themeColor="background1" w:themeShade="80"/>
            </w:tcBorders>
            <w:vAlign w:val="center"/>
          </w:tcPr>
          <w:p w14:paraId="16D5DE41" w14:textId="77777777" w:rsidR="00C060D6" w:rsidRPr="00C060D6" w:rsidRDefault="00FE7E9C" w:rsidP="00C060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60D6">
              <w:rPr>
                <w:rFonts w:ascii="Arial" w:hAnsi="Arial" w:cs="Arial"/>
                <w:sz w:val="24"/>
                <w:szCs w:val="24"/>
              </w:rPr>
              <w:t xml:space="preserve">TRIAL </w:t>
            </w:r>
          </w:p>
          <w:p w14:paraId="25BC2B66" w14:textId="77777777" w:rsidR="00C060D6" w:rsidRPr="00C060D6" w:rsidRDefault="00FE7E9C" w:rsidP="00C060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60D6">
              <w:rPr>
                <w:rFonts w:ascii="Arial" w:hAnsi="Arial" w:cs="Arial"/>
                <w:sz w:val="24"/>
                <w:szCs w:val="24"/>
              </w:rPr>
              <w:t>H</w:t>
            </w:r>
            <w:r w:rsidR="00C060D6" w:rsidRPr="00C060D6">
              <w:rPr>
                <w:rFonts w:ascii="Arial" w:hAnsi="Arial" w:cs="Arial"/>
                <w:sz w:val="24"/>
                <w:szCs w:val="24"/>
              </w:rPr>
              <w:t>IGHER</w:t>
            </w:r>
          </w:p>
          <w:p w14:paraId="3ED99BFB" w14:textId="77777777" w:rsidR="00C060D6" w:rsidRPr="00C060D6" w:rsidRDefault="00C060D6" w:rsidP="00C060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60D6">
              <w:rPr>
                <w:rFonts w:ascii="Arial" w:hAnsi="Arial" w:cs="Arial"/>
                <w:sz w:val="24"/>
                <w:szCs w:val="24"/>
              </w:rPr>
              <w:t>SCHOOL</w:t>
            </w:r>
          </w:p>
          <w:p w14:paraId="3D41C14D" w14:textId="77777777" w:rsidR="006C636D" w:rsidRPr="00C060D6" w:rsidRDefault="00FE7E9C" w:rsidP="00C060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060D6">
              <w:rPr>
                <w:rFonts w:ascii="Arial" w:hAnsi="Arial" w:cs="Arial"/>
                <w:sz w:val="24"/>
                <w:szCs w:val="24"/>
              </w:rPr>
              <w:t>C</w:t>
            </w:r>
            <w:r w:rsidR="00C060D6" w:rsidRPr="00C060D6">
              <w:rPr>
                <w:rFonts w:ascii="Arial" w:hAnsi="Arial" w:cs="Arial"/>
                <w:sz w:val="24"/>
                <w:szCs w:val="24"/>
              </w:rPr>
              <w:t>ERTIFICATE</w:t>
            </w:r>
            <w:r w:rsidR="006C636D" w:rsidRPr="00C060D6">
              <w:rPr>
                <w:rFonts w:ascii="Arial" w:hAnsi="Arial" w:cs="Arial"/>
                <w:sz w:val="24"/>
                <w:szCs w:val="24"/>
              </w:rPr>
              <w:t xml:space="preserve"> EXAMINATION</w:t>
            </w:r>
          </w:p>
          <w:p w14:paraId="1EA18E00" w14:textId="77777777" w:rsidR="006C636D" w:rsidRPr="001713FF" w:rsidRDefault="006C636D" w:rsidP="006C63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16" w:type="dxa"/>
            <w:vMerge/>
          </w:tcPr>
          <w:p w14:paraId="36D16679" w14:textId="77777777" w:rsidR="006C636D" w:rsidRPr="001713FF" w:rsidRDefault="006C636D" w:rsidP="008C27ED">
            <w:pPr>
              <w:spacing w:after="0" w:line="240" w:lineRule="auto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</w:tc>
      </w:tr>
      <w:tr w:rsidR="0001668B" w14:paraId="7726F519" w14:textId="77777777" w:rsidTr="00DD187F">
        <w:trPr>
          <w:trHeight w:val="2551"/>
        </w:trPr>
        <w:tc>
          <w:tcPr>
            <w:tcW w:w="10031" w:type="dxa"/>
            <w:gridSpan w:val="4"/>
            <w:vAlign w:val="center"/>
          </w:tcPr>
          <w:p w14:paraId="4BDE6359" w14:textId="77777777" w:rsidR="0001668B" w:rsidRPr="001713FF" w:rsidRDefault="0001668B" w:rsidP="0001668B">
            <w:pPr>
              <w:spacing w:after="0" w:line="240" w:lineRule="auto"/>
              <w:rPr>
                <w:rFonts w:ascii="Arial" w:hAnsi="Arial" w:cs="Arial"/>
                <w:b/>
                <w:sz w:val="72"/>
                <w:szCs w:val="72"/>
              </w:rPr>
            </w:pPr>
            <w:r w:rsidRPr="001713FF">
              <w:rPr>
                <w:rFonts w:ascii="Arial" w:hAnsi="Arial" w:cs="Arial"/>
                <w:sz w:val="72"/>
                <w:szCs w:val="72"/>
              </w:rPr>
              <w:t>Mathematics</w:t>
            </w:r>
            <w:r w:rsidR="00A660AD" w:rsidRPr="001713FF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="00076CB7" w:rsidRPr="001713FF">
              <w:rPr>
                <w:rFonts w:ascii="Arial" w:hAnsi="Arial" w:cs="Arial"/>
                <w:sz w:val="72"/>
                <w:szCs w:val="72"/>
              </w:rPr>
              <w:t>Standard</w:t>
            </w:r>
            <w:r w:rsidR="00A660AD" w:rsidRPr="001713FF">
              <w:rPr>
                <w:rFonts w:ascii="Arial" w:hAnsi="Arial" w:cs="Arial"/>
                <w:sz w:val="72"/>
                <w:szCs w:val="72"/>
              </w:rPr>
              <w:t xml:space="preserve"> </w:t>
            </w:r>
            <w:r w:rsidR="00C060D6">
              <w:rPr>
                <w:rFonts w:ascii="Arial" w:hAnsi="Arial" w:cs="Arial"/>
                <w:sz w:val="72"/>
                <w:szCs w:val="72"/>
              </w:rPr>
              <w:t>2</w:t>
            </w:r>
          </w:p>
          <w:p w14:paraId="2D963974" w14:textId="77777777" w:rsidR="0001668B" w:rsidRPr="001713FF" w:rsidRDefault="0001668B" w:rsidP="0001668B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4E1F9D" w14:paraId="7488A24D" w14:textId="77777777" w:rsidTr="00DD187F">
        <w:trPr>
          <w:trHeight w:val="2948"/>
        </w:trPr>
        <w:tc>
          <w:tcPr>
            <w:tcW w:w="1843" w:type="dxa"/>
          </w:tcPr>
          <w:p w14:paraId="2C95B7BE" w14:textId="77777777" w:rsidR="004E1F9D" w:rsidRPr="001713FF" w:rsidRDefault="008C27ED" w:rsidP="006C636D">
            <w:pPr>
              <w:spacing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13FF">
              <w:rPr>
                <w:rFonts w:ascii="Arial" w:hAnsi="Arial" w:cs="Arial"/>
                <w:b/>
                <w:sz w:val="24"/>
                <w:szCs w:val="24"/>
              </w:rPr>
              <w:t>G</w:t>
            </w:r>
            <w:r w:rsidR="004E1F9D" w:rsidRPr="001713FF">
              <w:rPr>
                <w:rFonts w:ascii="Arial" w:hAnsi="Arial" w:cs="Arial"/>
                <w:b/>
                <w:sz w:val="24"/>
                <w:szCs w:val="24"/>
              </w:rPr>
              <w:t>eneral Instructions</w:t>
            </w:r>
          </w:p>
          <w:p w14:paraId="06B6D103" w14:textId="77777777" w:rsidR="0001668B" w:rsidRPr="001713FF" w:rsidRDefault="0001668B" w:rsidP="006C636D">
            <w:pPr>
              <w:spacing w:after="120" w:line="240" w:lineRule="auto"/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188" w:type="dxa"/>
            <w:gridSpan w:val="3"/>
          </w:tcPr>
          <w:p w14:paraId="2E7D2387" w14:textId="77777777" w:rsidR="006C636D" w:rsidRPr="001713FF" w:rsidRDefault="006C636D" w:rsidP="00FE7E9C">
            <w:pPr>
              <w:numPr>
                <w:ilvl w:val="0"/>
                <w:numId w:val="4"/>
              </w:num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1713FF">
              <w:rPr>
                <w:rFonts w:ascii="Arial" w:hAnsi="Arial" w:cs="Arial"/>
                <w:sz w:val="24"/>
                <w:szCs w:val="24"/>
              </w:rPr>
              <w:t>Reading time –  5 minutes</w:t>
            </w:r>
          </w:p>
          <w:p w14:paraId="11C8B7CE" w14:textId="77777777" w:rsidR="006C636D" w:rsidRPr="001713FF" w:rsidRDefault="006C636D" w:rsidP="00FE7E9C">
            <w:pPr>
              <w:numPr>
                <w:ilvl w:val="0"/>
                <w:numId w:val="4"/>
              </w:num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1713FF">
              <w:rPr>
                <w:rFonts w:ascii="Arial" w:hAnsi="Arial" w:cs="Arial"/>
                <w:sz w:val="24"/>
                <w:szCs w:val="24"/>
              </w:rPr>
              <w:t>Working time –  2 hours</w:t>
            </w:r>
            <w:r w:rsidR="00FE7E9C">
              <w:rPr>
                <w:rFonts w:ascii="Arial" w:hAnsi="Arial" w:cs="Arial"/>
                <w:sz w:val="24"/>
                <w:szCs w:val="24"/>
              </w:rPr>
              <w:t xml:space="preserve"> and 30 minutes</w:t>
            </w:r>
          </w:p>
          <w:p w14:paraId="5C40116E" w14:textId="77777777" w:rsidR="006C636D" w:rsidRPr="001713FF" w:rsidRDefault="006C636D" w:rsidP="00FE7E9C">
            <w:pPr>
              <w:numPr>
                <w:ilvl w:val="0"/>
                <w:numId w:val="4"/>
              </w:numPr>
              <w:spacing w:after="120" w:line="24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1713FF">
              <w:rPr>
                <w:rFonts w:ascii="Arial" w:hAnsi="Arial" w:cs="Arial"/>
                <w:sz w:val="24"/>
                <w:szCs w:val="24"/>
              </w:rPr>
              <w:t xml:space="preserve">Write using black pen </w:t>
            </w:r>
          </w:p>
          <w:p w14:paraId="20E9A0A0" w14:textId="77777777" w:rsidR="006C636D" w:rsidRPr="001713FF" w:rsidRDefault="006C636D" w:rsidP="00FE7E9C">
            <w:pPr>
              <w:numPr>
                <w:ilvl w:val="0"/>
                <w:numId w:val="4"/>
              </w:num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1713FF">
              <w:rPr>
                <w:rFonts w:ascii="Arial" w:hAnsi="Arial" w:cs="Arial"/>
                <w:sz w:val="24"/>
                <w:szCs w:val="24"/>
              </w:rPr>
              <w:t>Approved calculators may be used</w:t>
            </w:r>
          </w:p>
          <w:p w14:paraId="3DC3D0AC" w14:textId="77777777" w:rsidR="006C636D" w:rsidRPr="001713FF" w:rsidRDefault="006C636D" w:rsidP="00FE7E9C">
            <w:pPr>
              <w:numPr>
                <w:ilvl w:val="0"/>
                <w:numId w:val="4"/>
              </w:num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1713FF">
              <w:rPr>
                <w:rFonts w:ascii="Arial" w:hAnsi="Arial" w:cs="Arial"/>
                <w:sz w:val="24"/>
                <w:szCs w:val="24"/>
              </w:rPr>
              <w:t>A reference sheet is provided at the back of this paper</w:t>
            </w:r>
          </w:p>
          <w:p w14:paraId="1C293951" w14:textId="77777777" w:rsidR="004E1F9D" w:rsidRPr="001713FF" w:rsidRDefault="006C636D" w:rsidP="00FE7E9C">
            <w:pPr>
              <w:numPr>
                <w:ilvl w:val="0"/>
                <w:numId w:val="4"/>
              </w:numPr>
              <w:spacing w:after="120" w:line="240" w:lineRule="auto"/>
              <w:rPr>
                <w:rFonts w:ascii="Arial" w:hAnsi="Arial" w:cs="Arial"/>
                <w:sz w:val="28"/>
                <w:szCs w:val="28"/>
              </w:rPr>
            </w:pPr>
            <w:r w:rsidRPr="001713FF">
              <w:rPr>
                <w:rFonts w:ascii="Arial" w:hAnsi="Arial" w:cs="Arial"/>
                <w:sz w:val="24"/>
                <w:szCs w:val="24"/>
              </w:rPr>
              <w:t xml:space="preserve">In Questions in Section II, show relevant mathematical reasoning and/or calculations  </w:t>
            </w:r>
          </w:p>
        </w:tc>
      </w:tr>
      <w:tr w:rsidR="006C636D" w14:paraId="3A68EC05" w14:textId="77777777" w:rsidTr="00DD187F">
        <w:trPr>
          <w:trHeight w:val="4252"/>
        </w:trPr>
        <w:tc>
          <w:tcPr>
            <w:tcW w:w="1843" w:type="dxa"/>
          </w:tcPr>
          <w:p w14:paraId="38C767EC" w14:textId="77777777" w:rsidR="006C636D" w:rsidRPr="001713FF" w:rsidRDefault="001713FF" w:rsidP="006C636D">
            <w:pPr>
              <w:spacing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713FF">
              <w:rPr>
                <w:rFonts w:ascii="Arial" w:hAnsi="Arial" w:cs="Arial"/>
                <w:b/>
                <w:sz w:val="24"/>
                <w:szCs w:val="24"/>
              </w:rPr>
              <w:t>Total m</w:t>
            </w:r>
            <w:r w:rsidR="00FE7E9C">
              <w:rPr>
                <w:rFonts w:ascii="Arial" w:hAnsi="Arial" w:cs="Arial"/>
                <w:b/>
                <w:sz w:val="24"/>
                <w:szCs w:val="24"/>
              </w:rPr>
              <w:t>arks : 10</w:t>
            </w:r>
            <w:r w:rsidR="006C636D" w:rsidRPr="001713FF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188" w:type="dxa"/>
            <w:gridSpan w:val="3"/>
          </w:tcPr>
          <w:p w14:paraId="54EA9DA1" w14:textId="77777777" w:rsidR="006C636D" w:rsidRPr="001713FF" w:rsidRDefault="00FE7E9C" w:rsidP="001713FF">
            <w:pPr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Section I – 15</w:t>
            </w:r>
            <w:r w:rsidR="001713FF" w:rsidRPr="001713FF">
              <w:rPr>
                <w:rFonts w:ascii="Arial" w:hAnsi="Arial" w:cs="Arial"/>
                <w:b/>
                <w:sz w:val="24"/>
                <w:szCs w:val="24"/>
              </w:rPr>
              <w:t xml:space="preserve"> marks</w:t>
            </w:r>
            <w:r w:rsidR="001713FF" w:rsidRPr="001713FF">
              <w:rPr>
                <w:rFonts w:ascii="Arial" w:hAnsi="Arial" w:cs="Arial"/>
                <w:sz w:val="24"/>
                <w:szCs w:val="24"/>
              </w:rPr>
              <w:t xml:space="preserve"> (p</w:t>
            </w:r>
            <w:r w:rsidR="006C636D" w:rsidRPr="001713FF">
              <w:rPr>
                <w:rFonts w:ascii="Arial" w:hAnsi="Arial" w:cs="Arial"/>
                <w:sz w:val="24"/>
                <w:szCs w:val="24"/>
              </w:rPr>
              <w:t xml:space="preserve">ages 2 – </w:t>
            </w:r>
            <w:r w:rsidR="00F80729">
              <w:rPr>
                <w:rFonts w:ascii="Arial" w:hAnsi="Arial" w:cs="Arial"/>
                <w:sz w:val="24"/>
                <w:szCs w:val="24"/>
              </w:rPr>
              <w:t>9</w:t>
            </w:r>
            <w:r w:rsidR="001713FF" w:rsidRPr="001713FF">
              <w:rPr>
                <w:rFonts w:ascii="Arial" w:hAnsi="Arial" w:cs="Arial"/>
                <w:sz w:val="24"/>
                <w:szCs w:val="24"/>
              </w:rPr>
              <w:t>)</w:t>
            </w:r>
            <w:r w:rsidR="006C636D" w:rsidRPr="001713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13FF" w:rsidRPr="001713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7ADFB9C" w14:textId="77777777" w:rsidR="006C636D" w:rsidRPr="001713FF" w:rsidRDefault="00FE7E9C" w:rsidP="005C4DB5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Attempt Questions 1 – 15</w:t>
            </w:r>
            <w:r w:rsidR="006C636D" w:rsidRPr="001713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89A6C81" w14:textId="77777777" w:rsidR="006C636D" w:rsidRPr="001713FF" w:rsidRDefault="00FE7E9C" w:rsidP="005C4DB5">
            <w:pPr>
              <w:pStyle w:val="ListParagraph"/>
              <w:numPr>
                <w:ilvl w:val="0"/>
                <w:numId w:val="5"/>
              </w:numPr>
              <w:spacing w:after="36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Allow about 25</w:t>
            </w:r>
            <w:r w:rsidR="006C636D" w:rsidRPr="001713FF">
              <w:rPr>
                <w:rFonts w:ascii="Arial" w:hAnsi="Arial" w:cs="Arial"/>
                <w:sz w:val="24"/>
                <w:szCs w:val="24"/>
              </w:rPr>
              <w:t xml:space="preserve"> minutes for this section</w:t>
            </w:r>
          </w:p>
          <w:p w14:paraId="57419316" w14:textId="292E7EE3" w:rsidR="001713FF" w:rsidRPr="001713FF" w:rsidRDefault="001713FF" w:rsidP="001713FF">
            <w:pPr>
              <w:spacing w:after="240" w:line="240" w:lineRule="auto"/>
              <w:rPr>
                <w:rFonts w:ascii="Arial" w:hAnsi="Arial" w:cs="Arial"/>
                <w:sz w:val="24"/>
                <w:szCs w:val="24"/>
              </w:rPr>
            </w:pPr>
            <w:r w:rsidRPr="001713FF">
              <w:rPr>
                <w:rFonts w:ascii="Arial" w:hAnsi="Arial" w:cs="Arial"/>
                <w:b/>
                <w:sz w:val="24"/>
                <w:szCs w:val="24"/>
              </w:rPr>
              <w:t>Section I</w:t>
            </w:r>
            <w:r w:rsidR="00FE7E9C">
              <w:rPr>
                <w:rFonts w:ascii="Arial" w:hAnsi="Arial" w:cs="Arial"/>
                <w:b/>
                <w:sz w:val="24"/>
                <w:szCs w:val="24"/>
              </w:rPr>
              <w:t>I – 85</w:t>
            </w:r>
            <w:r w:rsidRPr="001713FF">
              <w:rPr>
                <w:rFonts w:ascii="Arial" w:hAnsi="Arial" w:cs="Arial"/>
                <w:b/>
                <w:sz w:val="24"/>
                <w:szCs w:val="24"/>
              </w:rPr>
              <w:t xml:space="preserve"> marks</w:t>
            </w:r>
            <w:r w:rsidRPr="001713FF">
              <w:rPr>
                <w:rFonts w:ascii="Arial" w:hAnsi="Arial" w:cs="Arial"/>
                <w:sz w:val="24"/>
                <w:szCs w:val="24"/>
              </w:rPr>
              <w:t xml:space="preserve"> (pages </w:t>
            </w:r>
            <w:r w:rsidR="00F80729">
              <w:rPr>
                <w:rFonts w:ascii="Arial" w:hAnsi="Arial" w:cs="Arial"/>
                <w:sz w:val="24"/>
                <w:szCs w:val="24"/>
              </w:rPr>
              <w:t>10</w:t>
            </w:r>
            <w:r w:rsidRPr="001713FF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F80729">
              <w:rPr>
                <w:rFonts w:ascii="Arial" w:hAnsi="Arial" w:cs="Arial"/>
                <w:sz w:val="24"/>
                <w:szCs w:val="24"/>
              </w:rPr>
              <w:t>4</w:t>
            </w:r>
            <w:r w:rsidR="00452B32">
              <w:rPr>
                <w:rFonts w:ascii="Arial" w:hAnsi="Arial" w:cs="Arial"/>
                <w:sz w:val="24"/>
                <w:szCs w:val="24"/>
              </w:rPr>
              <w:t>0</w:t>
            </w:r>
            <w:r w:rsidRPr="001713FF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1713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9B4A782" w14:textId="77777777" w:rsidR="006C636D" w:rsidRPr="001713FF" w:rsidRDefault="00FE7E9C" w:rsidP="005C4DB5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Attempt Questions 16</w:t>
            </w:r>
            <w:r w:rsidR="006C636D" w:rsidRPr="001713FF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="001713FF" w:rsidRPr="001713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08F6">
              <w:rPr>
                <w:rFonts w:ascii="Arial" w:hAnsi="Arial" w:cs="Arial"/>
                <w:sz w:val="24"/>
                <w:szCs w:val="24"/>
              </w:rPr>
              <w:t>49</w:t>
            </w:r>
          </w:p>
          <w:p w14:paraId="728AEB02" w14:textId="77777777" w:rsidR="006C636D" w:rsidRPr="001713FF" w:rsidRDefault="006C636D" w:rsidP="005C4DB5">
            <w:pPr>
              <w:pStyle w:val="ListParagraph"/>
              <w:numPr>
                <w:ilvl w:val="0"/>
                <w:numId w:val="5"/>
              </w:numPr>
              <w:spacing w:after="120" w:line="240" w:lineRule="auto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1713FF">
              <w:rPr>
                <w:rFonts w:ascii="Arial" w:hAnsi="Arial" w:cs="Arial"/>
                <w:sz w:val="24"/>
                <w:szCs w:val="24"/>
              </w:rPr>
              <w:t>Allow about</w:t>
            </w:r>
            <w:r w:rsidR="00FE7E9C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DD187F">
              <w:rPr>
                <w:rFonts w:ascii="Arial" w:hAnsi="Arial" w:cs="Arial"/>
                <w:sz w:val="24"/>
                <w:szCs w:val="24"/>
              </w:rPr>
              <w:t xml:space="preserve"> hour</w:t>
            </w:r>
            <w:r w:rsidR="00FE7E9C">
              <w:rPr>
                <w:rFonts w:ascii="Arial" w:hAnsi="Arial" w:cs="Arial"/>
                <w:sz w:val="24"/>
                <w:szCs w:val="24"/>
              </w:rPr>
              <w:t>s and 5</w:t>
            </w:r>
            <w:r w:rsidRPr="001713FF">
              <w:rPr>
                <w:rFonts w:ascii="Arial" w:hAnsi="Arial" w:cs="Arial"/>
                <w:sz w:val="24"/>
                <w:szCs w:val="24"/>
              </w:rPr>
              <w:t xml:space="preserve"> minutes for this section</w:t>
            </w:r>
          </w:p>
          <w:p w14:paraId="5666A230" w14:textId="77777777" w:rsidR="006C636D" w:rsidRPr="001713FF" w:rsidRDefault="006C636D" w:rsidP="008C27E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6335AD3" w14:textId="77777777" w:rsidR="004E1F9D" w:rsidRDefault="004E1F9D" w:rsidP="004E1F9D">
      <w:pPr>
        <w:spacing w:after="0" w:line="240" w:lineRule="auto"/>
        <w:sectPr w:rsidR="004E1F9D">
          <w:pgSz w:w="11906" w:h="16838"/>
          <w:pgMar w:top="720" w:right="720" w:bottom="720" w:left="720" w:header="708" w:footer="708" w:gutter="0"/>
          <w:cols w:space="720"/>
        </w:sectPr>
      </w:pPr>
    </w:p>
    <w:p w14:paraId="5B3036C7" w14:textId="77777777" w:rsidR="00DD187F" w:rsidRDefault="00DD187F">
      <w:r>
        <w:lastRenderedPageBreak/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468"/>
      </w:tblGrid>
      <w:tr w:rsidR="00414C5C" w:rsidRPr="00414C5C" w14:paraId="350B5322" w14:textId="77777777" w:rsidTr="000019E3">
        <w:trPr>
          <w:cantSplit/>
        </w:trPr>
        <w:tc>
          <w:tcPr>
            <w:tcW w:w="10456" w:type="dxa"/>
            <w:gridSpan w:val="2"/>
          </w:tcPr>
          <w:p w14:paraId="63B2603C" w14:textId="77777777" w:rsidR="00414C5C" w:rsidRPr="00414C5C" w:rsidRDefault="00414C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14C5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Section I</w:t>
            </w:r>
          </w:p>
          <w:p w14:paraId="4D22C5DF" w14:textId="77777777" w:rsidR="00414C5C" w:rsidRPr="00414C5C" w:rsidRDefault="00414C5C" w:rsidP="00414C5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14C5C">
              <w:rPr>
                <w:rFonts w:ascii="Times New Roman" w:hAnsi="Times New Roman"/>
                <w:b/>
                <w:sz w:val="28"/>
                <w:szCs w:val="28"/>
              </w:rPr>
              <w:t xml:space="preserve">15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m</w:t>
            </w:r>
            <w:r w:rsidRPr="00414C5C">
              <w:rPr>
                <w:rFonts w:ascii="Times New Roman" w:hAnsi="Times New Roman"/>
                <w:b/>
                <w:sz w:val="28"/>
                <w:szCs w:val="28"/>
              </w:rPr>
              <w:t>arks</w:t>
            </w:r>
          </w:p>
          <w:p w14:paraId="4A0DE151" w14:textId="77777777" w:rsidR="00414C5C" w:rsidRPr="00414C5C" w:rsidRDefault="00414C5C" w:rsidP="00414C5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14C5C">
              <w:rPr>
                <w:rFonts w:ascii="Times New Roman" w:hAnsi="Times New Roman"/>
                <w:b/>
                <w:sz w:val="28"/>
                <w:szCs w:val="28"/>
              </w:rPr>
              <w:t>Attempt Questions 1–15</w:t>
            </w:r>
          </w:p>
          <w:p w14:paraId="1189AA15" w14:textId="77777777" w:rsidR="00414C5C" w:rsidRPr="00414C5C" w:rsidRDefault="00414C5C" w:rsidP="00414C5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414C5C">
              <w:rPr>
                <w:rFonts w:ascii="Times New Roman" w:hAnsi="Times New Roman"/>
                <w:b/>
                <w:sz w:val="28"/>
                <w:szCs w:val="28"/>
              </w:rPr>
              <w:t>Allow about 25 minutes for this section</w:t>
            </w:r>
          </w:p>
          <w:p w14:paraId="694EB04F" w14:textId="77777777" w:rsidR="00414C5C" w:rsidRDefault="00414C5C" w:rsidP="00414C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ACEA7E3" w14:textId="77777777" w:rsidR="00414C5C" w:rsidRPr="00414C5C" w:rsidRDefault="00414C5C" w:rsidP="00414C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Use the multiple-choice answer sheet for Questions 1 – 15</w:t>
            </w:r>
          </w:p>
        </w:tc>
      </w:tr>
      <w:tr w:rsidR="000019E3" w:rsidRPr="00414C5C" w14:paraId="53D19D86" w14:textId="77777777" w:rsidTr="000019E3">
        <w:trPr>
          <w:cantSplit/>
        </w:trPr>
        <w:tc>
          <w:tcPr>
            <w:tcW w:w="988" w:type="dxa"/>
          </w:tcPr>
          <w:p w14:paraId="0E810484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0696E22C" w14:textId="77777777" w:rsidR="000019E3" w:rsidRDefault="00EF49F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 undirected network with vertices </w:t>
            </w:r>
            <w:r w:rsidRPr="00EF49F3">
              <w:rPr>
                <w:rFonts w:ascii="Times New Roman" w:hAnsi="Times New Roman"/>
                <w:i/>
                <w:sz w:val="24"/>
                <w:szCs w:val="24"/>
              </w:rPr>
              <w:t>I, J, K L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9F3">
              <w:rPr>
                <w:rFonts w:ascii="Times New Roman" w:hAnsi="Times New Roman"/>
                <w:i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is shown below.</w:t>
            </w:r>
          </w:p>
          <w:p w14:paraId="656F5786" w14:textId="77777777" w:rsidR="00643E56" w:rsidRDefault="00FC099E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492DAF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99.65pt;margin-top:7.35pt;width:128.75pt;height:153.4pt;z-index:251859968">
                  <v:imagedata r:id="rId8" o:title=""/>
                </v:shape>
                <o:OLEObject Type="Embed" ProgID="FXDraw.Graphic" ShapeID="_x0000_s1035" DrawAspect="Content" ObjectID="_1625511762" r:id="rId9"/>
              </w:object>
            </w:r>
          </w:p>
          <w:p w14:paraId="6AFF0345" w14:textId="77777777" w:rsidR="00643E56" w:rsidRDefault="00643E56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2D588A" w14:textId="77777777" w:rsidR="00643E56" w:rsidRDefault="00643E56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AA8451" w14:textId="77777777" w:rsidR="00643E56" w:rsidRDefault="00643E56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A2FDA1" w14:textId="77777777" w:rsidR="00643E56" w:rsidRDefault="00643E56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E8DA09" w14:textId="77777777" w:rsidR="00643E56" w:rsidRDefault="00643E56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016F3A" w14:textId="77777777" w:rsidR="00EF49F3" w:rsidRDefault="00EF49F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14C363" w14:textId="77777777" w:rsidR="00EF49F3" w:rsidRDefault="00EF49F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987318" w14:textId="77777777" w:rsidR="00EF49F3" w:rsidRDefault="00EF49F3" w:rsidP="005E1CAC">
            <w:pPr>
              <w:spacing w:after="3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Which term could </w:t>
            </w:r>
            <w:r w:rsidRPr="00D647F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not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 used to describe the highlighted section </w:t>
            </w:r>
            <w:r w:rsidRPr="00EF49F3">
              <w:rPr>
                <w:rFonts w:ascii="Times New Roman" w:hAnsi="Times New Roman"/>
                <w:i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F49F3">
              <w:rPr>
                <w:rFonts w:ascii="Times New Roman" w:hAnsi="Times New Roman"/>
                <w:i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F49F3"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F49F3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F49F3">
              <w:rPr>
                <w:rFonts w:ascii="Times New Roman" w:hAnsi="Times New Roman"/>
                <w:i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69846085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EF49F3">
              <w:rPr>
                <w:rFonts w:ascii="Times New Roman" w:hAnsi="Times New Roman"/>
                <w:sz w:val="24"/>
                <w:szCs w:val="24"/>
              </w:rPr>
              <w:t>a cycle</w:t>
            </w:r>
          </w:p>
          <w:p w14:paraId="1677B173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EF49F3">
              <w:rPr>
                <w:rFonts w:ascii="Times New Roman" w:hAnsi="Times New Roman"/>
                <w:sz w:val="24"/>
                <w:szCs w:val="24"/>
              </w:rPr>
              <w:t>a path</w:t>
            </w:r>
          </w:p>
          <w:p w14:paraId="08DF482C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EF49F3">
              <w:rPr>
                <w:rFonts w:ascii="Times New Roman" w:hAnsi="Times New Roman"/>
                <w:sz w:val="24"/>
                <w:szCs w:val="24"/>
              </w:rPr>
              <w:t>a tree</w:t>
            </w:r>
          </w:p>
          <w:p w14:paraId="78E066B8" w14:textId="77777777" w:rsidR="000019E3" w:rsidRPr="00414C5C" w:rsidRDefault="000019E3" w:rsidP="00306A08">
            <w:pPr>
              <w:spacing w:after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EF49F3">
              <w:rPr>
                <w:rFonts w:ascii="Times New Roman" w:hAnsi="Times New Roman"/>
                <w:sz w:val="24"/>
                <w:szCs w:val="24"/>
              </w:rPr>
              <w:t>a walk</w:t>
            </w:r>
          </w:p>
        </w:tc>
      </w:tr>
      <w:tr w:rsidR="000019E3" w:rsidRPr="00414C5C" w14:paraId="4F5DB34A" w14:textId="77777777" w:rsidTr="000019E3">
        <w:trPr>
          <w:cantSplit/>
        </w:trPr>
        <w:tc>
          <w:tcPr>
            <w:tcW w:w="988" w:type="dxa"/>
          </w:tcPr>
          <w:p w14:paraId="2B95011C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0E586A70" w14:textId="77777777" w:rsidR="00310507" w:rsidRDefault="006F5C55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310507">
              <w:rPr>
                <w:rFonts w:ascii="Times New Roman" w:hAnsi="Times New Roman"/>
                <w:sz w:val="24"/>
                <w:szCs w:val="24"/>
              </w:rPr>
              <w:t>type of car number plate has two letters, followed by two numerals, followed by two more letters.</w:t>
            </w:r>
          </w:p>
          <w:p w14:paraId="70F8074D" w14:textId="77777777" w:rsidR="00310507" w:rsidRDefault="00FC099E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763D1326">
                <v:shape id="_x0000_s1036" type="#_x0000_t75" style="position:absolute;margin-left:105.65pt;margin-top:15.05pt;width:191.65pt;height:52.1pt;z-index:251860992;mso-position-horizontal-relative:text;mso-position-vertical-relative:text">
                  <v:imagedata r:id="rId10" o:title=""/>
                </v:shape>
                <o:OLEObject Type="Embed" ProgID="FXDraw.Graphic" ShapeID="_x0000_s1036" DrawAspect="Content" ObjectID="_1625511763" r:id="rId11"/>
              </w:object>
            </w:r>
            <w:r w:rsidR="00310507">
              <w:rPr>
                <w:rFonts w:ascii="Times New Roman" w:hAnsi="Times New Roman"/>
                <w:sz w:val="24"/>
                <w:szCs w:val="24"/>
              </w:rPr>
              <w:t xml:space="preserve">For example </w:t>
            </w:r>
          </w:p>
          <w:p w14:paraId="618EDD64" w14:textId="77777777" w:rsidR="00310507" w:rsidRDefault="003105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D03CD7" w14:textId="77777777" w:rsidR="00310507" w:rsidRDefault="003105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BAD315" w14:textId="77777777" w:rsidR="00310507" w:rsidRDefault="003105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409157" w14:textId="27608D94" w:rsidR="00310507" w:rsidRPr="00D647F0" w:rsidRDefault="00310507" w:rsidP="005E1CAC">
            <w:pPr>
              <w:spacing w:after="36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47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Which calculation would give the total number of number</w:t>
            </w:r>
            <w:r w:rsidR="009A30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647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plates of this type which begin with the letter C?</w:t>
            </w:r>
          </w:p>
          <w:p w14:paraId="01147FBD" w14:textId="77777777" w:rsidR="000019E3" w:rsidRPr="00D647F0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47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(A)     </w:t>
            </w:r>
            <w:r w:rsidR="00310507" w:rsidRPr="00D647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310507" w:rsidRPr="00D647F0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3772" w:dyaOrig="264" w14:anchorId="1CA5BE05">
                <v:shape id="_x0000_i1027" type="#_x0000_t75" style="width:189pt;height:13.5pt" o:ole="">
                  <v:imagedata r:id="rId12" o:title=""/>
                </v:shape>
                <o:OLEObject Type="Embed" ProgID="FXEquation.Equation" ShapeID="_x0000_i1027" DrawAspect="Content" ObjectID="_1625511739" r:id="rId13"/>
              </w:object>
            </w:r>
            <w:r w:rsidR="00310507" w:rsidRPr="00D647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F4C17B1" w14:textId="77777777" w:rsidR="000019E3" w:rsidRPr="00E636C8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</w:pPr>
            <w:r w:rsidRPr="00D647F0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t xml:space="preserve">(B)     </w:t>
            </w:r>
            <w:r w:rsidR="00746885" w:rsidRPr="00D647F0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t xml:space="preserve"> </w:t>
            </w:r>
            <w:r w:rsidR="00746885" w:rsidRPr="00E636C8">
              <w:rPr>
                <w:rFonts w:ascii="Times New Roman" w:hAnsi="Times New Roman"/>
                <w:color w:val="000000" w:themeColor="text1"/>
                <w:position w:val="-12"/>
                <w:sz w:val="24"/>
                <w:szCs w:val="24"/>
              </w:rPr>
              <w:object w:dxaOrig="3082" w:dyaOrig="264" w14:anchorId="31475954">
                <v:shape id="_x0000_i1028" type="#_x0000_t75" style="width:153.75pt;height:13.5pt" o:ole="">
                  <v:imagedata r:id="rId14" o:title=""/>
                </v:shape>
                <o:OLEObject Type="Embed" ProgID="FXEquation.Equation" ShapeID="_x0000_i1028" DrawAspect="Content" ObjectID="_1625511740" r:id="rId15"/>
              </w:object>
            </w:r>
          </w:p>
          <w:p w14:paraId="7A81D5F7" w14:textId="77777777" w:rsidR="000019E3" w:rsidRPr="00D647F0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47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(C)     </w:t>
            </w:r>
            <w:r w:rsidR="00746885" w:rsidRPr="00D647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46885" w:rsidRPr="00D647F0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3652" w:dyaOrig="264" w14:anchorId="19F54486">
                <v:shape id="_x0000_i1029" type="#_x0000_t75" style="width:182.25pt;height:13.5pt" o:ole="">
                  <v:imagedata r:id="rId16" o:title=""/>
                </v:shape>
                <o:OLEObject Type="Embed" ProgID="FXEquation.Equation" ShapeID="_x0000_i1029" DrawAspect="Content" ObjectID="_1625511741" r:id="rId17"/>
              </w:object>
            </w:r>
            <w:r w:rsidR="00746885" w:rsidRPr="00D647F0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t xml:space="preserve"> </w:t>
            </w:r>
          </w:p>
          <w:p w14:paraId="04CDD812" w14:textId="77777777" w:rsidR="000019E3" w:rsidRPr="00414C5C" w:rsidRDefault="000019E3" w:rsidP="000019E3">
            <w:pPr>
              <w:rPr>
                <w:rFonts w:ascii="Times New Roman" w:hAnsi="Times New Roman"/>
                <w:sz w:val="24"/>
                <w:szCs w:val="24"/>
              </w:rPr>
            </w:pPr>
            <w:r w:rsidRPr="00D647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(D)     </w:t>
            </w:r>
            <w:r w:rsidR="00746885" w:rsidRPr="00D647F0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t xml:space="preserve"> </w:t>
            </w:r>
            <w:r w:rsidR="008E2E59" w:rsidRPr="008E2E59">
              <w:rPr>
                <w:rFonts w:ascii="Times New Roman" w:hAnsi="Times New Roman"/>
                <w:color w:val="FF0000"/>
                <w:position w:val="-6"/>
                <w:sz w:val="24"/>
                <w:szCs w:val="24"/>
              </w:rPr>
              <w:object w:dxaOrig="2962" w:dyaOrig="264" w14:anchorId="12635BD6">
                <v:shape id="_x0000_i1030" type="#_x0000_t75" style="width:147pt;height:13.5pt" o:ole="">
                  <v:imagedata r:id="rId18" o:title=""/>
                </v:shape>
                <o:OLEObject Type="Embed" ProgID="FXEquation.Equation" ShapeID="_x0000_i1030" DrawAspect="Content" ObjectID="_1625511742" r:id="rId19"/>
              </w:object>
            </w:r>
          </w:p>
        </w:tc>
      </w:tr>
      <w:tr w:rsidR="000019E3" w:rsidRPr="00414C5C" w14:paraId="6492F04A" w14:textId="77777777" w:rsidTr="000019E3">
        <w:trPr>
          <w:cantSplit/>
        </w:trPr>
        <w:tc>
          <w:tcPr>
            <w:tcW w:w="988" w:type="dxa"/>
          </w:tcPr>
          <w:p w14:paraId="58B40728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0D836B3E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 graph shows the relationship between t</w:t>
            </w:r>
            <w:r w:rsidR="00627431">
              <w:rPr>
                <w:rFonts w:ascii="Times New Roman" w:hAnsi="Times New Roman"/>
                <w:sz w:val="24"/>
                <w:szCs w:val="24"/>
              </w:rPr>
              <w:t xml:space="preserve">he </w:t>
            </w:r>
            <w:r>
              <w:rPr>
                <w:rFonts w:ascii="Times New Roman" w:hAnsi="Times New Roman"/>
                <w:sz w:val="24"/>
                <w:szCs w:val="24"/>
              </w:rPr>
              <w:t>time taken for a</w:t>
            </w:r>
            <w:r w:rsidR="00CD56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0D3C">
              <w:rPr>
                <w:rFonts w:ascii="Times New Roman" w:hAnsi="Times New Roman"/>
                <w:sz w:val="24"/>
                <w:szCs w:val="24"/>
              </w:rPr>
              <w:t xml:space="preserve">given </w:t>
            </w:r>
            <w:r w:rsidR="00CD56A0">
              <w:rPr>
                <w:rFonts w:ascii="Times New Roman" w:hAnsi="Times New Roman"/>
                <w:sz w:val="24"/>
                <w:szCs w:val="24"/>
              </w:rPr>
              <w:t>journey (</w:t>
            </w:r>
            <w:r w:rsidR="00CD56A0" w:rsidRPr="00CD56A0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="00CD56A0">
              <w:rPr>
                <w:rFonts w:ascii="Times New Roman" w:hAnsi="Times New Roman"/>
                <w:sz w:val="24"/>
                <w:szCs w:val="24"/>
              </w:rPr>
              <w:t>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and the average speed of the journey</w:t>
            </w:r>
            <w:r w:rsidR="00CD56A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CD56A0" w:rsidRPr="00CD56A0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="00CD56A0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B5D79C" w14:textId="77777777" w:rsidR="00CD56A0" w:rsidRDefault="00FC099E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2C1D23FC">
                <v:shape id="_x0000_s1088" type="#_x0000_t75" style="position:absolute;margin-left:63pt;margin-top:.8pt;width:279.4pt;height:267.3pt;z-index:251902976;mso-position-horizontal-relative:text;mso-position-vertical-relative:text">
                  <v:imagedata r:id="rId20" o:title=""/>
                </v:shape>
                <o:OLEObject Type="Embed" ProgID="FXDraw.Graphic" ShapeID="_x0000_s1088" DrawAspect="Content" ObjectID="_1625511764" r:id="rId21"/>
              </w:object>
            </w:r>
          </w:p>
          <w:p w14:paraId="314F9220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A5ABF1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C21FFA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51BB73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90E78C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0FA541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435559" w14:textId="77777777" w:rsidR="00C57A1B" w:rsidRDefault="00C57A1B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2E3403" w14:textId="77777777" w:rsidR="00C57A1B" w:rsidRDefault="00C57A1B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8E484E" w14:textId="77777777" w:rsidR="00C57A1B" w:rsidRDefault="00C57A1B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78C3DB" w14:textId="77777777" w:rsidR="00C57A1B" w:rsidRDefault="00C57A1B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FE9B93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A32959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761817" w14:textId="77777777" w:rsidR="008A644D" w:rsidRDefault="008A64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87259C" w14:textId="77777777" w:rsidR="008A0D3C" w:rsidRDefault="008A0D3C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CD56A0">
              <w:rPr>
                <w:rFonts w:ascii="Times New Roman" w:hAnsi="Times New Roman"/>
                <w:sz w:val="24"/>
                <w:szCs w:val="24"/>
              </w:rPr>
              <w:t>he driver maintained the speed limit of 100 km/h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for the entire journey.</w:t>
            </w:r>
          </w:p>
          <w:p w14:paraId="44BACA3B" w14:textId="77777777" w:rsidR="00C57A1B" w:rsidRDefault="008A0D3C" w:rsidP="000C2E5A">
            <w:pPr>
              <w:spacing w:after="3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</w:t>
            </w:r>
            <w:r w:rsidR="00CD56A0">
              <w:rPr>
                <w:rFonts w:ascii="Times New Roman" w:hAnsi="Times New Roman"/>
                <w:sz w:val="24"/>
                <w:szCs w:val="24"/>
              </w:rPr>
              <w:t xml:space="preserve">hat is the </w:t>
            </w:r>
            <w:r>
              <w:rPr>
                <w:rFonts w:ascii="Times New Roman" w:hAnsi="Times New Roman"/>
                <w:sz w:val="24"/>
                <w:szCs w:val="24"/>
              </w:rPr>
              <w:t>shortest</w:t>
            </w:r>
            <w:r w:rsidR="00CD56A0">
              <w:rPr>
                <w:rFonts w:ascii="Times New Roman" w:hAnsi="Times New Roman"/>
                <w:sz w:val="24"/>
                <w:szCs w:val="24"/>
              </w:rPr>
              <w:t xml:space="preserve"> time in which she could have completed the journey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4CED1D50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8A0D3C">
              <w:rPr>
                <w:rFonts w:ascii="Times New Roman" w:hAnsi="Times New Roman"/>
                <w:sz w:val="24"/>
                <w:szCs w:val="24"/>
              </w:rPr>
              <w:t>8 minutes</w:t>
            </w:r>
          </w:p>
          <w:p w14:paraId="3F8A64C6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8A0D3C">
              <w:rPr>
                <w:rFonts w:ascii="Times New Roman" w:hAnsi="Times New Roman"/>
                <w:sz w:val="24"/>
                <w:szCs w:val="24"/>
              </w:rPr>
              <w:t>32 minutes</w:t>
            </w:r>
          </w:p>
          <w:p w14:paraId="3B48CA2F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8A0D3C">
              <w:rPr>
                <w:rFonts w:ascii="Times New Roman" w:hAnsi="Times New Roman"/>
                <w:sz w:val="24"/>
                <w:szCs w:val="24"/>
              </w:rPr>
              <w:t>40 minutes</w:t>
            </w:r>
          </w:p>
          <w:p w14:paraId="72814723" w14:textId="77777777" w:rsidR="000019E3" w:rsidRPr="00414C5C" w:rsidRDefault="000019E3" w:rsidP="000019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8A0D3C">
              <w:rPr>
                <w:rFonts w:ascii="Times New Roman" w:hAnsi="Times New Roman"/>
                <w:sz w:val="24"/>
                <w:szCs w:val="24"/>
              </w:rPr>
              <w:t>48 minutes</w:t>
            </w:r>
          </w:p>
        </w:tc>
      </w:tr>
      <w:tr w:rsidR="000019E3" w:rsidRPr="00414C5C" w14:paraId="3218BF44" w14:textId="77777777" w:rsidTr="000019E3">
        <w:trPr>
          <w:cantSplit/>
        </w:trPr>
        <w:tc>
          <w:tcPr>
            <w:tcW w:w="988" w:type="dxa"/>
          </w:tcPr>
          <w:p w14:paraId="74193A58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06E03EA7" w14:textId="77777777" w:rsidR="000019E3" w:rsidRDefault="00E92AF8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Shaun earns a salary of $125 400 and has allowable tax deductions of $2 148.</w:t>
            </w:r>
          </w:p>
          <w:p w14:paraId="63D049BC" w14:textId="77777777" w:rsidR="00E92AF8" w:rsidRDefault="00E92AF8" w:rsidP="00D118C6">
            <w:pPr>
              <w:spacing w:after="120" w:line="240" w:lineRule="auto"/>
              <w:ind w:right="9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Use the able below to calculate how much income tax Shaun should pay, not including the Medicare levy.</w:t>
            </w:r>
          </w:p>
          <w:p w14:paraId="48A98C8F" w14:textId="77777777" w:rsidR="00E92AF8" w:rsidRDefault="00E92AF8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Ind w:w="9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31"/>
              <w:gridCol w:w="4819"/>
            </w:tblGrid>
            <w:tr w:rsidR="00E92AF8" w:rsidRPr="00E92AF8" w14:paraId="46B33F23" w14:textId="77777777" w:rsidTr="00C462C9">
              <w:trPr>
                <w:tblCellSpacing w:w="15" w:type="dxa"/>
              </w:trPr>
              <w:tc>
                <w:tcPr>
                  <w:tcW w:w="2186" w:type="dxa"/>
                  <w:vAlign w:val="center"/>
                  <w:hideMark/>
                </w:tcPr>
                <w:p w14:paraId="2B822CEE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en-AU"/>
                    </w:rPr>
                  </w:pPr>
                  <w:r w:rsidRPr="00E92AF8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en-AU"/>
                    </w:rPr>
                    <w:t>Taxable income</w:t>
                  </w:r>
                </w:p>
              </w:tc>
              <w:tc>
                <w:tcPr>
                  <w:tcW w:w="4774" w:type="dxa"/>
                  <w:vAlign w:val="center"/>
                  <w:hideMark/>
                </w:tcPr>
                <w:p w14:paraId="3C027E47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en-AU"/>
                    </w:rPr>
                  </w:pPr>
                  <w:r w:rsidRPr="00E92AF8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en-AU"/>
                    </w:rPr>
                    <w:t>Tax on this income</w:t>
                  </w:r>
                </w:p>
              </w:tc>
            </w:tr>
            <w:tr w:rsidR="00E92AF8" w:rsidRPr="00E92AF8" w14:paraId="55275199" w14:textId="77777777" w:rsidTr="00C462C9">
              <w:trPr>
                <w:tblCellSpacing w:w="15" w:type="dxa"/>
              </w:trPr>
              <w:tc>
                <w:tcPr>
                  <w:tcW w:w="2186" w:type="dxa"/>
                  <w:vAlign w:val="center"/>
                  <w:hideMark/>
                </w:tcPr>
                <w:p w14:paraId="6589F748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0 – $18,200</w:t>
                  </w:r>
                </w:p>
              </w:tc>
              <w:tc>
                <w:tcPr>
                  <w:tcW w:w="4774" w:type="dxa"/>
                  <w:vAlign w:val="center"/>
                  <w:hideMark/>
                </w:tcPr>
                <w:p w14:paraId="78E06FA0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Nil</w:t>
                  </w:r>
                </w:p>
              </w:tc>
            </w:tr>
            <w:tr w:rsidR="00E92AF8" w:rsidRPr="00E92AF8" w14:paraId="1C9539CD" w14:textId="77777777" w:rsidTr="00C462C9">
              <w:trPr>
                <w:tblCellSpacing w:w="15" w:type="dxa"/>
              </w:trPr>
              <w:tc>
                <w:tcPr>
                  <w:tcW w:w="2186" w:type="dxa"/>
                  <w:vAlign w:val="center"/>
                  <w:hideMark/>
                </w:tcPr>
                <w:p w14:paraId="607239D0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$18,201 – $37,000</w:t>
                  </w:r>
                </w:p>
              </w:tc>
              <w:tc>
                <w:tcPr>
                  <w:tcW w:w="4774" w:type="dxa"/>
                  <w:vAlign w:val="center"/>
                  <w:hideMark/>
                </w:tcPr>
                <w:p w14:paraId="1920DB99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19c for each $1 over $18,200</w:t>
                  </w:r>
                </w:p>
              </w:tc>
            </w:tr>
            <w:tr w:rsidR="00E92AF8" w:rsidRPr="00E92AF8" w14:paraId="6FC09E40" w14:textId="77777777" w:rsidTr="00C462C9">
              <w:trPr>
                <w:tblCellSpacing w:w="15" w:type="dxa"/>
              </w:trPr>
              <w:tc>
                <w:tcPr>
                  <w:tcW w:w="2186" w:type="dxa"/>
                  <w:vAlign w:val="center"/>
                  <w:hideMark/>
                </w:tcPr>
                <w:p w14:paraId="23D73050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$37,001 – $90,000</w:t>
                  </w:r>
                </w:p>
              </w:tc>
              <w:tc>
                <w:tcPr>
                  <w:tcW w:w="4774" w:type="dxa"/>
                  <w:vAlign w:val="center"/>
                  <w:hideMark/>
                </w:tcPr>
                <w:p w14:paraId="11652171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$3,572 plus 32.5c for each $1 over $37,000</w:t>
                  </w:r>
                </w:p>
              </w:tc>
            </w:tr>
            <w:tr w:rsidR="00E92AF8" w:rsidRPr="00E92AF8" w14:paraId="19C85DAA" w14:textId="77777777" w:rsidTr="00C462C9">
              <w:trPr>
                <w:tblCellSpacing w:w="15" w:type="dxa"/>
              </w:trPr>
              <w:tc>
                <w:tcPr>
                  <w:tcW w:w="2186" w:type="dxa"/>
                  <w:vAlign w:val="center"/>
                  <w:hideMark/>
                </w:tcPr>
                <w:p w14:paraId="4B83F1EA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$90,001 – $180,000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</w:t>
                  </w:r>
                </w:p>
              </w:tc>
              <w:tc>
                <w:tcPr>
                  <w:tcW w:w="4774" w:type="dxa"/>
                  <w:vAlign w:val="center"/>
                  <w:hideMark/>
                </w:tcPr>
                <w:p w14:paraId="1FE470CE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$20,797 plus 37c for each $1 over $90,000</w:t>
                  </w:r>
                </w:p>
              </w:tc>
            </w:tr>
            <w:tr w:rsidR="00E92AF8" w:rsidRPr="00E92AF8" w14:paraId="66A3612C" w14:textId="77777777" w:rsidTr="00C462C9">
              <w:trPr>
                <w:tblCellSpacing w:w="15" w:type="dxa"/>
              </w:trPr>
              <w:tc>
                <w:tcPr>
                  <w:tcW w:w="2186" w:type="dxa"/>
                  <w:vAlign w:val="center"/>
                  <w:hideMark/>
                </w:tcPr>
                <w:p w14:paraId="36BDF988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$180,001 and over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  </w:t>
                  </w:r>
                </w:p>
              </w:tc>
              <w:tc>
                <w:tcPr>
                  <w:tcW w:w="4774" w:type="dxa"/>
                  <w:vAlign w:val="center"/>
                  <w:hideMark/>
                </w:tcPr>
                <w:p w14:paraId="311AA7C8" w14:textId="77777777" w:rsidR="00E92AF8" w:rsidRPr="00E92AF8" w:rsidRDefault="00E92AF8" w:rsidP="00E92AF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 xml:space="preserve">  </w:t>
                  </w:r>
                  <w:r w:rsidRPr="00E92AF8">
                    <w:rPr>
                      <w:rFonts w:ascii="Times New Roman" w:eastAsia="Times New Roman" w:hAnsi="Times New Roman"/>
                      <w:sz w:val="24"/>
                      <w:szCs w:val="24"/>
                      <w:lang w:eastAsia="en-AU"/>
                    </w:rPr>
                    <w:t>$54,097 plus 45c for each $1 over $180,000</w:t>
                  </w:r>
                </w:p>
              </w:tc>
            </w:tr>
          </w:tbl>
          <w:p w14:paraId="24D3B3B2" w14:textId="77777777" w:rsidR="00E92AF8" w:rsidRDefault="00E92AF8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A17DEA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484AB4">
              <w:rPr>
                <w:rFonts w:ascii="Times New Roman" w:hAnsi="Times New Roman"/>
                <w:sz w:val="24"/>
                <w:szCs w:val="24"/>
              </w:rPr>
              <w:t>$</w:t>
            </w:r>
            <w:r w:rsidR="00484AB4" w:rsidRPr="00484AB4">
              <w:rPr>
                <w:rFonts w:ascii="Times New Roman" w:hAnsi="Times New Roman"/>
                <w:sz w:val="24"/>
                <w:szCs w:val="24"/>
              </w:rPr>
              <w:t>31</w:t>
            </w:r>
            <w:r w:rsidR="00484A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4AB4" w:rsidRPr="00484AB4">
              <w:rPr>
                <w:rFonts w:ascii="Times New Roman" w:hAnsi="Times New Roman"/>
                <w:sz w:val="24"/>
                <w:szCs w:val="24"/>
              </w:rPr>
              <w:t>603.9</w:t>
            </w:r>
            <w:r w:rsidR="00484AB4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16687A70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484AB4">
              <w:rPr>
                <w:rFonts w:ascii="Times New Roman" w:hAnsi="Times New Roman"/>
                <w:sz w:val="24"/>
                <w:szCs w:val="24"/>
              </w:rPr>
              <w:t>$</w:t>
            </w:r>
            <w:r w:rsidR="00484AB4" w:rsidRPr="00484AB4">
              <w:rPr>
                <w:rFonts w:ascii="Times New Roman" w:hAnsi="Times New Roman"/>
                <w:sz w:val="24"/>
                <w:szCs w:val="24"/>
              </w:rPr>
              <w:t>31</w:t>
            </w:r>
            <w:r w:rsidR="00484A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4AB4" w:rsidRPr="00484AB4">
              <w:rPr>
                <w:rFonts w:ascii="Times New Roman" w:hAnsi="Times New Roman"/>
                <w:sz w:val="24"/>
                <w:szCs w:val="24"/>
              </w:rPr>
              <w:t>747</w:t>
            </w:r>
            <w:r w:rsidR="00484AB4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412DDAE7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484AB4">
              <w:rPr>
                <w:rFonts w:ascii="Times New Roman" w:hAnsi="Times New Roman"/>
                <w:sz w:val="24"/>
                <w:szCs w:val="24"/>
              </w:rPr>
              <w:t>$</w:t>
            </w:r>
            <w:r w:rsidR="00484AB4" w:rsidRPr="00484AB4">
              <w:rPr>
                <w:rFonts w:ascii="Times New Roman" w:hAnsi="Times New Roman"/>
                <w:sz w:val="24"/>
                <w:szCs w:val="24"/>
              </w:rPr>
              <w:t>33</w:t>
            </w:r>
            <w:r w:rsidR="00484A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4AB4" w:rsidRPr="00484AB4">
              <w:rPr>
                <w:rFonts w:ascii="Times New Roman" w:hAnsi="Times New Roman"/>
                <w:sz w:val="24"/>
                <w:szCs w:val="24"/>
              </w:rPr>
              <w:t>100.24</w:t>
            </w:r>
          </w:p>
          <w:p w14:paraId="462773CC" w14:textId="77777777" w:rsidR="000019E3" w:rsidRDefault="000019E3" w:rsidP="00306A08">
            <w:pPr>
              <w:spacing w:after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484AB4">
              <w:rPr>
                <w:rFonts w:ascii="Times New Roman" w:hAnsi="Times New Roman"/>
                <w:sz w:val="24"/>
                <w:szCs w:val="24"/>
              </w:rPr>
              <w:t>$</w:t>
            </w:r>
            <w:r w:rsidR="00484AB4">
              <w:t xml:space="preserve"> </w:t>
            </w:r>
            <w:r w:rsidR="00484AB4" w:rsidRPr="00484AB4">
              <w:rPr>
                <w:rFonts w:ascii="Times New Roman" w:hAnsi="Times New Roman"/>
                <w:sz w:val="24"/>
                <w:szCs w:val="24"/>
              </w:rPr>
              <w:t>33</w:t>
            </w:r>
            <w:r w:rsidR="00484A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4AB4" w:rsidRPr="00484AB4">
              <w:rPr>
                <w:rFonts w:ascii="Times New Roman" w:hAnsi="Times New Roman"/>
                <w:sz w:val="24"/>
                <w:szCs w:val="24"/>
              </w:rPr>
              <w:t>895</w:t>
            </w:r>
            <w:r w:rsidR="00484AB4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17339CF2" w14:textId="15570354" w:rsidR="006B2BC0" w:rsidRPr="00414C5C" w:rsidRDefault="006B2BC0" w:rsidP="00306A08">
            <w:pPr>
              <w:spacing w:after="4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9E3" w:rsidRPr="00414C5C" w14:paraId="41F3A6BA" w14:textId="77777777" w:rsidTr="000019E3">
        <w:trPr>
          <w:cantSplit/>
        </w:trPr>
        <w:tc>
          <w:tcPr>
            <w:tcW w:w="988" w:type="dxa"/>
          </w:tcPr>
          <w:p w14:paraId="7A6E54E3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75BB89B7" w14:textId="77777777" w:rsidR="00103B78" w:rsidRPr="00103B78" w:rsidRDefault="00103B78" w:rsidP="00103B7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 formula to provide an estimate for blood alcohol content for females is :</w:t>
            </w:r>
          </w:p>
          <w:p w14:paraId="369F180F" w14:textId="77777777" w:rsidR="00103B78" w:rsidRDefault="00103B78" w:rsidP="00103B78">
            <w:pPr>
              <w:numPr>
                <w:ilvl w:val="0"/>
                <w:numId w:val="47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3B78">
              <w:rPr>
                <w:rFonts w:ascii="Times New Roman" w:hAnsi="Times New Roman"/>
                <w:color w:val="FF0000"/>
                <w:position w:val="-24"/>
                <w:sz w:val="24"/>
                <w:szCs w:val="24"/>
              </w:rPr>
              <w:object w:dxaOrig="2579" w:dyaOrig="639" w14:anchorId="5931CD54">
                <v:shape id="_x0000_i1032" type="#_x0000_t75" style="width:128.25pt;height:33pt" o:ole="">
                  <v:imagedata r:id="rId22" o:title=""/>
                </v:shape>
                <o:OLEObject Type="Embed" ProgID="FXEquation.Equation" ShapeID="_x0000_i1032" DrawAspect="Content" ObjectID="_1625511743" r:id="rId23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98AB84E" w14:textId="77777777" w:rsidR="00103B78" w:rsidRPr="00103B78" w:rsidRDefault="00103B78" w:rsidP="00363F60">
            <w:pPr>
              <w:numPr>
                <w:ilvl w:val="0"/>
                <w:numId w:val="47"/>
              </w:numPr>
              <w:spacing w:after="12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  <w:r w:rsidRPr="00103B78">
              <w:rPr>
                <w:rFonts w:ascii="Times New Roman" w:hAnsi="Times New Roman"/>
                <w:sz w:val="24"/>
                <w:szCs w:val="24"/>
              </w:rPr>
              <w:t xml:space="preserve">where </w:t>
            </w:r>
            <w:r w:rsidRPr="00103B78">
              <w:rPr>
                <w:rFonts w:ascii="Cambria Math" w:hAnsi="Cambria Math" w:cs="Cambria Math"/>
                <w:sz w:val="24"/>
                <w:szCs w:val="24"/>
              </w:rPr>
              <w:t>𝑁</w:t>
            </w:r>
            <w:r w:rsidRPr="00103B78">
              <w:rPr>
                <w:rFonts w:ascii="Times New Roman" w:hAnsi="Times New Roman"/>
                <w:sz w:val="24"/>
                <w:szCs w:val="24"/>
              </w:rPr>
              <w:t xml:space="preserve"> is the number of standard drinks consumed, </w:t>
            </w:r>
            <w:r w:rsidRPr="00103B78">
              <w:rPr>
                <w:rFonts w:ascii="Cambria Math" w:hAnsi="Cambria Math" w:cs="Cambria Math"/>
                <w:sz w:val="24"/>
                <w:szCs w:val="24"/>
              </w:rPr>
              <w:t>𝐻</w:t>
            </w:r>
            <w:r w:rsidRPr="00103B78">
              <w:rPr>
                <w:rFonts w:ascii="Times New Roman" w:hAnsi="Times New Roman"/>
                <w:sz w:val="24"/>
                <w:szCs w:val="24"/>
              </w:rPr>
              <w:t xml:space="preserve"> is the number of hours of drinking, and </w:t>
            </w:r>
            <w:r w:rsidRPr="00103B78">
              <w:rPr>
                <w:rFonts w:ascii="Cambria Math" w:hAnsi="Cambria Math" w:cs="Cambria Math"/>
                <w:sz w:val="24"/>
                <w:szCs w:val="24"/>
              </w:rPr>
              <w:t>𝑀</w:t>
            </w:r>
            <w:r w:rsidRPr="00103B78">
              <w:rPr>
                <w:rFonts w:ascii="Times New Roman" w:hAnsi="Times New Roman"/>
                <w:sz w:val="24"/>
                <w:szCs w:val="24"/>
              </w:rPr>
              <w:t xml:space="preserve"> is the person’s weight in kilograms. </w:t>
            </w:r>
          </w:p>
          <w:p w14:paraId="59CD811E" w14:textId="77777777" w:rsidR="00103B78" w:rsidRDefault="00103B78" w:rsidP="00363F60">
            <w:pPr>
              <w:spacing w:after="12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Florence, who weighs 64 kg, has her </w:t>
            </w:r>
            <w:r w:rsidRPr="00D118C6">
              <w:rPr>
                <w:rFonts w:ascii="Times New Roman" w:hAnsi="Times New Roman"/>
                <w:i/>
                <w:sz w:val="24"/>
                <w:szCs w:val="24"/>
              </w:rPr>
              <w:t>BAC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measured at 0.0</w:t>
            </w:r>
            <w:r w:rsidR="00C1247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after drinking for three hours.</w:t>
            </w:r>
          </w:p>
          <w:p w14:paraId="3BDF549C" w14:textId="77777777" w:rsidR="00103B78" w:rsidRDefault="00103B78" w:rsidP="000C2E5A">
            <w:pPr>
              <w:spacing w:after="36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How many drinks did she have according to the formula?</w:t>
            </w:r>
          </w:p>
          <w:p w14:paraId="01BDB00E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103B78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6517B238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103B78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91D03D5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103B7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4928EC07" w14:textId="77777777" w:rsidR="000019E3" w:rsidRPr="00414C5C" w:rsidRDefault="000019E3" w:rsidP="000019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103B7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19E3" w:rsidRPr="00414C5C" w14:paraId="1680CA54" w14:textId="77777777" w:rsidTr="000019E3">
        <w:trPr>
          <w:cantSplit/>
        </w:trPr>
        <w:tc>
          <w:tcPr>
            <w:tcW w:w="988" w:type="dxa"/>
          </w:tcPr>
          <w:p w14:paraId="3B5013C6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0A13637B" w14:textId="77777777" w:rsidR="00665A6F" w:rsidRDefault="00665A6F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  </w:t>
            </w:r>
            <w:r w:rsidR="00D64808" w:rsidRPr="00D64808">
              <w:rPr>
                <w:rFonts w:ascii="Times New Roman" w:hAnsi="Times New Roman"/>
                <w:color w:val="FF0000"/>
                <w:position w:val="-10"/>
                <w:sz w:val="24"/>
                <w:szCs w:val="24"/>
              </w:rPr>
              <w:object w:dxaOrig="5408" w:dyaOrig="308" w14:anchorId="5695EB0F">
                <v:shape id="_x0000_i1033" type="#_x0000_t75" style="width:270.75pt;height:15pt" o:ole="">
                  <v:imagedata r:id="rId24" o:title=""/>
                </v:shape>
                <o:OLEObject Type="Embed" ProgID="FXEquation.Equation" ShapeID="_x0000_i1033" DrawAspect="Content" ObjectID="_1625511744" r:id="rId25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E478BFE" w14:textId="77777777" w:rsidR="000019E3" w:rsidRDefault="00E150A9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Calculate the value of </w:t>
            </w:r>
            <w:r w:rsidRPr="00E150A9">
              <w:rPr>
                <w:rFonts w:ascii="Times New Roman" w:hAnsi="Times New Roman"/>
                <w:color w:val="FF0000"/>
                <w:position w:val="-6"/>
                <w:sz w:val="24"/>
                <w:szCs w:val="24"/>
              </w:rPr>
              <w:object w:dxaOrig="278" w:dyaOrig="266" w14:anchorId="7FFF4007">
                <v:shape id="_x0000_i1034" type="#_x0000_t75" style="width:14.25pt;height:13.5pt" o:ole="">
                  <v:imagedata r:id="rId26" o:title=""/>
                </v:shape>
                <o:OLEObject Type="Embed" ProgID="FXEquation.Equation" ShapeID="_x0000_i1034" DrawAspect="Content" ObjectID="_1625511745" r:id="rId27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60894E5" w14:textId="77777777" w:rsidR="00E150A9" w:rsidRDefault="00FC099E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0244E059">
                <v:shape id="_x0000_s1062" type="#_x0000_t75" style="position:absolute;margin-left:63.7pt;margin-top:3.85pt;width:202.5pt;height:122.15pt;z-index:251889664;mso-position-horizontal-relative:text;mso-position-vertical-relative:text">
                  <v:imagedata r:id="rId28" o:title=""/>
                </v:shape>
                <o:OLEObject Type="Embed" ProgID="FXDraw.Graphic" ShapeID="_x0000_s1062" DrawAspect="Content" ObjectID="_1625511765" r:id="rId29"/>
              </w:object>
            </w:r>
          </w:p>
          <w:p w14:paraId="664CE22E" w14:textId="77777777" w:rsidR="00E150A9" w:rsidRDefault="00E150A9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8DF001" w14:textId="77777777" w:rsidR="00E150A9" w:rsidRDefault="00E150A9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3D226B" w14:textId="77777777" w:rsidR="00E150A9" w:rsidRDefault="00E150A9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5E245C" w14:textId="77777777" w:rsidR="00E150A9" w:rsidRDefault="00E150A9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A5ADD2" w14:textId="77777777" w:rsidR="00E150A9" w:rsidRDefault="00E150A9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0A274E" w14:textId="77777777" w:rsidR="00E150A9" w:rsidRDefault="00E150A9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92C942" w14:textId="6D8D915B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665A6F">
              <w:rPr>
                <w:rFonts w:ascii="Times New Roman" w:hAnsi="Times New Roman"/>
                <w:sz w:val="24"/>
                <w:szCs w:val="24"/>
              </w:rPr>
              <w:t>67</w:t>
            </w:r>
          </w:p>
          <w:p w14:paraId="513FAE5C" w14:textId="1D4701D1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</w:t>
            </w:r>
            <w:r w:rsidR="00665A6F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14:paraId="1310E0E8" w14:textId="2B96CC9B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665A6F">
              <w:rPr>
                <w:rFonts w:ascii="Times New Roman" w:hAnsi="Times New Roman"/>
                <w:sz w:val="24"/>
                <w:szCs w:val="24"/>
              </w:rPr>
              <w:t>132</w:t>
            </w:r>
          </w:p>
          <w:p w14:paraId="6FE70CDB" w14:textId="13E8B653" w:rsidR="000019E3" w:rsidRDefault="000019E3" w:rsidP="00306A08">
            <w:pPr>
              <w:spacing w:after="48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665A6F">
              <w:rPr>
                <w:rFonts w:ascii="Times New Roman" w:hAnsi="Times New Roman"/>
                <w:sz w:val="24"/>
                <w:szCs w:val="24"/>
              </w:rPr>
              <w:t>138</w:t>
            </w:r>
          </w:p>
          <w:p w14:paraId="0990E3D3" w14:textId="7292417B" w:rsidR="006B2BC0" w:rsidRPr="00414C5C" w:rsidRDefault="006B2BC0" w:rsidP="00306A08">
            <w:pPr>
              <w:spacing w:after="4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9E3" w:rsidRPr="00414C5C" w14:paraId="4CB0BF87" w14:textId="77777777" w:rsidTr="000019E3">
        <w:trPr>
          <w:cantSplit/>
        </w:trPr>
        <w:tc>
          <w:tcPr>
            <w:tcW w:w="988" w:type="dxa"/>
          </w:tcPr>
          <w:p w14:paraId="65DEC697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2E757309" w14:textId="77777777" w:rsidR="0066018D" w:rsidRDefault="008F597A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Torey lists the </w:t>
            </w:r>
            <w:r w:rsidR="0066018D">
              <w:rPr>
                <w:rFonts w:ascii="Times New Roman" w:hAnsi="Times New Roman"/>
                <w:sz w:val="24"/>
                <w:szCs w:val="24"/>
              </w:rPr>
              <w:t xml:space="preserve">costs </w:t>
            </w:r>
            <w:r>
              <w:rPr>
                <w:rFonts w:ascii="Times New Roman" w:hAnsi="Times New Roman"/>
                <w:sz w:val="24"/>
                <w:szCs w:val="24"/>
              </w:rPr>
              <w:t>of running his car</w:t>
            </w:r>
            <w:r w:rsidR="0066018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ACAF47D" w14:textId="77777777" w:rsidR="0066018D" w:rsidRPr="006D59CD" w:rsidRDefault="0066018D" w:rsidP="006D59CD">
            <w:pPr>
              <w:pStyle w:val="ListParagraph"/>
              <w:numPr>
                <w:ilvl w:val="0"/>
                <w:numId w:val="45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CD">
              <w:rPr>
                <w:rFonts w:ascii="Times New Roman" w:hAnsi="Times New Roman"/>
                <w:sz w:val="24"/>
                <w:szCs w:val="24"/>
              </w:rPr>
              <w:t xml:space="preserve">Registration </w:t>
            </w:r>
            <w:r w:rsidR="008F597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59CD">
              <w:rPr>
                <w:rFonts w:ascii="Times New Roman" w:hAnsi="Times New Roman"/>
                <w:sz w:val="24"/>
                <w:szCs w:val="24"/>
              </w:rPr>
              <w:t>$378.00 annually</w:t>
            </w:r>
          </w:p>
          <w:p w14:paraId="07123F8C" w14:textId="77777777" w:rsidR="0066018D" w:rsidRPr="006D59CD" w:rsidRDefault="0066018D" w:rsidP="006D59CD">
            <w:pPr>
              <w:pStyle w:val="ListParagraph"/>
              <w:numPr>
                <w:ilvl w:val="0"/>
                <w:numId w:val="45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CD">
              <w:rPr>
                <w:rFonts w:ascii="Times New Roman" w:hAnsi="Times New Roman"/>
                <w:sz w:val="24"/>
                <w:szCs w:val="24"/>
              </w:rPr>
              <w:t>CTP insurance</w:t>
            </w:r>
            <w:r w:rsidR="008F597A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6D59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59CD" w:rsidRPr="006D59CD">
              <w:rPr>
                <w:rFonts w:ascii="Times New Roman" w:hAnsi="Times New Roman"/>
                <w:sz w:val="24"/>
                <w:szCs w:val="24"/>
              </w:rPr>
              <w:t>$</w:t>
            </w:r>
            <w:r w:rsidRPr="006D59CD">
              <w:rPr>
                <w:rFonts w:ascii="Times New Roman" w:hAnsi="Times New Roman"/>
                <w:sz w:val="24"/>
                <w:szCs w:val="24"/>
              </w:rPr>
              <w:t>546.00 annually</w:t>
            </w:r>
          </w:p>
          <w:p w14:paraId="621C9322" w14:textId="77777777" w:rsidR="0066018D" w:rsidRPr="006D59CD" w:rsidRDefault="006D59CD" w:rsidP="006D59CD">
            <w:pPr>
              <w:pStyle w:val="ListParagraph"/>
              <w:numPr>
                <w:ilvl w:val="0"/>
                <w:numId w:val="45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CD">
              <w:rPr>
                <w:rFonts w:ascii="Times New Roman" w:hAnsi="Times New Roman"/>
                <w:sz w:val="24"/>
                <w:szCs w:val="24"/>
              </w:rPr>
              <w:t>Comprehensive insurance</w:t>
            </w:r>
            <w:r w:rsidR="008F597A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6D59CD">
              <w:rPr>
                <w:rFonts w:ascii="Times New Roman" w:hAnsi="Times New Roman"/>
                <w:sz w:val="24"/>
                <w:szCs w:val="24"/>
              </w:rPr>
              <w:t xml:space="preserve"> $460.00 annually</w:t>
            </w:r>
          </w:p>
          <w:p w14:paraId="7D455ECF" w14:textId="77777777" w:rsidR="006D59CD" w:rsidRPr="006D59CD" w:rsidRDefault="006D59CD" w:rsidP="006D59CD">
            <w:pPr>
              <w:pStyle w:val="ListParagraph"/>
              <w:numPr>
                <w:ilvl w:val="0"/>
                <w:numId w:val="45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CD">
              <w:rPr>
                <w:rFonts w:ascii="Times New Roman" w:hAnsi="Times New Roman"/>
                <w:sz w:val="24"/>
                <w:szCs w:val="24"/>
              </w:rPr>
              <w:t>Mechanical service and repairs</w:t>
            </w:r>
            <w:r w:rsidR="008F597A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6D59CD">
              <w:rPr>
                <w:rFonts w:ascii="Times New Roman" w:hAnsi="Times New Roman"/>
                <w:sz w:val="24"/>
                <w:szCs w:val="24"/>
              </w:rPr>
              <w:t xml:space="preserve"> $450.00 every three months</w:t>
            </w:r>
          </w:p>
          <w:p w14:paraId="695314C5" w14:textId="77777777" w:rsidR="006D59CD" w:rsidRPr="006D59CD" w:rsidRDefault="006D59CD" w:rsidP="006D59CD">
            <w:pPr>
              <w:pStyle w:val="ListParagraph"/>
              <w:numPr>
                <w:ilvl w:val="0"/>
                <w:numId w:val="45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59CD">
              <w:rPr>
                <w:rFonts w:ascii="Times New Roman" w:hAnsi="Times New Roman"/>
                <w:sz w:val="24"/>
                <w:szCs w:val="24"/>
              </w:rPr>
              <w:t xml:space="preserve">Petrol and consumables </w:t>
            </w:r>
            <w:r w:rsidR="008F597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59CD">
              <w:rPr>
                <w:rFonts w:ascii="Times New Roman" w:hAnsi="Times New Roman"/>
                <w:sz w:val="24"/>
                <w:szCs w:val="24"/>
              </w:rPr>
              <w:t>$40.00 per week</w:t>
            </w:r>
          </w:p>
          <w:p w14:paraId="3350C739" w14:textId="50011697" w:rsidR="008F597A" w:rsidRDefault="006D59CD" w:rsidP="000A41EB">
            <w:pPr>
              <w:spacing w:after="12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8F597A">
              <w:rPr>
                <w:rFonts w:ascii="Times New Roman" w:hAnsi="Times New Roman"/>
                <w:sz w:val="24"/>
                <w:szCs w:val="24"/>
              </w:rPr>
              <w:t>e wants 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put </w:t>
            </w:r>
            <w:r w:rsidR="008F597A">
              <w:rPr>
                <w:rFonts w:ascii="Times New Roman" w:hAnsi="Times New Roman"/>
                <w:sz w:val="24"/>
                <w:szCs w:val="24"/>
              </w:rPr>
              <w:t xml:space="preserve">money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into </w:t>
            </w:r>
            <w:r w:rsidR="008F597A">
              <w:rPr>
                <w:rFonts w:ascii="Times New Roman" w:hAnsi="Times New Roman"/>
                <w:sz w:val="24"/>
                <w:szCs w:val="24"/>
              </w:rPr>
              <w:t>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account each week to cover these costs and allow a</w:t>
            </w:r>
            <w:r w:rsidR="00404362">
              <w:rPr>
                <w:rFonts w:ascii="Times New Roman" w:hAnsi="Times New Roman"/>
                <w:sz w:val="24"/>
                <w:szCs w:val="24"/>
              </w:rPr>
              <w:t>n extra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10% contingency in case of unforeseen expenses</w:t>
            </w:r>
            <w:r w:rsidR="008F59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F7A0A3" w14:textId="18BFC751" w:rsidR="006D59CD" w:rsidRDefault="008F597A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How much (to the nearest dollar) should he deposit each week</w:t>
            </w:r>
            <w:r w:rsidR="006D59C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104E402D" w14:textId="77777777" w:rsidR="00CF2CA3" w:rsidRDefault="00CF2CA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DA5945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AE0619">
              <w:rPr>
                <w:rFonts w:ascii="Times New Roman" w:hAnsi="Times New Roman"/>
                <w:sz w:val="24"/>
                <w:szCs w:val="24"/>
              </w:rPr>
              <w:t>$</w:t>
            </w:r>
            <w:r w:rsidR="00DF6B33">
              <w:rPr>
                <w:rFonts w:ascii="Times New Roman" w:hAnsi="Times New Roman"/>
                <w:sz w:val="24"/>
                <w:szCs w:val="24"/>
              </w:rPr>
              <w:t>89.00</w:t>
            </w:r>
          </w:p>
          <w:p w14:paraId="0D9F6D8F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AE0619">
              <w:rPr>
                <w:rFonts w:ascii="Times New Roman" w:hAnsi="Times New Roman"/>
                <w:sz w:val="24"/>
                <w:szCs w:val="24"/>
              </w:rPr>
              <w:t>$</w:t>
            </w:r>
            <w:r w:rsidR="008F597A">
              <w:rPr>
                <w:rFonts w:ascii="Times New Roman" w:hAnsi="Times New Roman"/>
                <w:sz w:val="24"/>
                <w:szCs w:val="24"/>
              </w:rPr>
              <w:t>101</w:t>
            </w:r>
            <w:r w:rsidR="00AE0619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383AB0FD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AE0619">
              <w:rPr>
                <w:rFonts w:ascii="Times New Roman" w:hAnsi="Times New Roman"/>
                <w:sz w:val="24"/>
                <w:szCs w:val="24"/>
              </w:rPr>
              <w:t>$</w:t>
            </w:r>
            <w:r w:rsidR="008F597A">
              <w:rPr>
                <w:rFonts w:ascii="Times New Roman" w:hAnsi="Times New Roman"/>
                <w:sz w:val="24"/>
                <w:szCs w:val="24"/>
              </w:rPr>
              <w:t>102.00</w:t>
            </w:r>
          </w:p>
          <w:p w14:paraId="3EA4A091" w14:textId="77777777" w:rsidR="000019E3" w:rsidRPr="00414C5C" w:rsidRDefault="000019E3" w:rsidP="000019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AE0619">
              <w:rPr>
                <w:rFonts w:ascii="Times New Roman" w:hAnsi="Times New Roman"/>
                <w:sz w:val="24"/>
                <w:szCs w:val="24"/>
              </w:rPr>
              <w:t>$11</w:t>
            </w:r>
            <w:r w:rsidR="008F597A">
              <w:rPr>
                <w:rFonts w:ascii="Times New Roman" w:hAnsi="Times New Roman"/>
                <w:sz w:val="24"/>
                <w:szCs w:val="24"/>
              </w:rPr>
              <w:t>1</w:t>
            </w:r>
            <w:r w:rsidR="00AE0619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0019E3" w:rsidRPr="00414C5C" w14:paraId="0F8FC0BF" w14:textId="77777777" w:rsidTr="000019E3">
        <w:trPr>
          <w:cantSplit/>
        </w:trPr>
        <w:tc>
          <w:tcPr>
            <w:tcW w:w="988" w:type="dxa"/>
          </w:tcPr>
          <w:p w14:paraId="33B08A9D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16C28A72" w14:textId="77777777" w:rsidR="00E208E4" w:rsidRDefault="00E55F75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scatterplot below has been drawn to compare two variables </w:t>
            </w:r>
            <w:r w:rsidRPr="00E55F75">
              <w:rPr>
                <w:rFonts w:ascii="Times New Roman" w:hAnsi="Times New Roman"/>
                <w:i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r w:rsidRPr="00E55F75">
              <w:rPr>
                <w:rFonts w:ascii="Times New Roman" w:hAnsi="Times New Roman"/>
                <w:i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FC099E"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4045EFFC">
                <v:shape id="_x0000_s1044" type="#_x0000_t75" style="position:absolute;margin-left:57pt;margin-top:17.6pt;width:227.35pt;height:225.25pt;z-index:251868160;mso-position-horizontal-relative:text;mso-position-vertical-relative:text">
                  <v:imagedata r:id="rId30" o:title=""/>
                </v:shape>
                <o:OLEObject Type="Embed" ProgID="FXDraw.Graphic" ShapeID="_x0000_s1044" DrawAspect="Content" ObjectID="_1625511766" r:id="rId31"/>
              </w:object>
            </w:r>
          </w:p>
          <w:p w14:paraId="7CB79FB8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774304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52BCF5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27C7F1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2E203A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9702F8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59E33E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6FCB2B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D1FE06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0AF801" w14:textId="77777777" w:rsidR="00E208E4" w:rsidRDefault="00E208E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D937AD" w14:textId="77777777" w:rsidR="00E55F75" w:rsidRDefault="00E55F75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399E3E" w14:textId="77777777" w:rsidR="00E55F75" w:rsidRDefault="00E55F75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78ABC8" w14:textId="77777777" w:rsidR="00E55F75" w:rsidRDefault="00E55F75" w:rsidP="000C2E5A">
            <w:pPr>
              <w:spacing w:after="3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How could the relationship between the variables be described?</w:t>
            </w:r>
          </w:p>
          <w:p w14:paraId="5C62E9DA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E55F75">
              <w:rPr>
                <w:rFonts w:ascii="Times New Roman" w:hAnsi="Times New Roman"/>
                <w:sz w:val="24"/>
                <w:szCs w:val="24"/>
              </w:rPr>
              <w:t>A strong linear relationship</w:t>
            </w:r>
          </w:p>
          <w:p w14:paraId="59B23400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E55F75">
              <w:rPr>
                <w:rFonts w:ascii="Times New Roman" w:hAnsi="Times New Roman"/>
                <w:sz w:val="24"/>
                <w:szCs w:val="24"/>
              </w:rPr>
              <w:t>A strong non-linear relationship</w:t>
            </w:r>
          </w:p>
          <w:p w14:paraId="2481BBBE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E55F75">
              <w:rPr>
                <w:rFonts w:ascii="Times New Roman" w:hAnsi="Times New Roman"/>
                <w:sz w:val="24"/>
                <w:szCs w:val="24"/>
              </w:rPr>
              <w:t>A weak linear relationship</w:t>
            </w:r>
          </w:p>
          <w:p w14:paraId="79D3DEF5" w14:textId="77777777" w:rsidR="000019E3" w:rsidRDefault="000019E3" w:rsidP="00306A08">
            <w:pPr>
              <w:spacing w:after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E55F75">
              <w:rPr>
                <w:rFonts w:ascii="Times New Roman" w:hAnsi="Times New Roman"/>
                <w:sz w:val="24"/>
                <w:szCs w:val="24"/>
              </w:rPr>
              <w:t>A weak non-linear relationship</w:t>
            </w:r>
          </w:p>
          <w:p w14:paraId="200C3667" w14:textId="16BD5E35" w:rsidR="0082652A" w:rsidRPr="00414C5C" w:rsidRDefault="0082652A" w:rsidP="00306A08">
            <w:pPr>
              <w:spacing w:after="4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9E3" w:rsidRPr="00414C5C" w14:paraId="4CB6E38A" w14:textId="77777777" w:rsidTr="000019E3">
        <w:trPr>
          <w:cantSplit/>
        </w:trPr>
        <w:tc>
          <w:tcPr>
            <w:tcW w:w="988" w:type="dxa"/>
          </w:tcPr>
          <w:p w14:paraId="18E22320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366A3DE5" w14:textId="77777777" w:rsidR="0086704D" w:rsidRDefault="0086704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</w:t>
            </w:r>
            <w:r w:rsidR="00880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cost of </w:t>
            </w:r>
            <w:r w:rsidR="008806EA">
              <w:rPr>
                <w:rFonts w:ascii="Times New Roman" w:hAnsi="Times New Roman"/>
                <w:sz w:val="24"/>
                <w:szCs w:val="24"/>
              </w:rPr>
              <w:t>the weekly groceries for the Hart family in January 2016 was $228.00.</w:t>
            </w:r>
          </w:p>
          <w:p w14:paraId="24D547AB" w14:textId="77777777" w:rsidR="000019E3" w:rsidRDefault="008806EA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Since 2016</w:t>
            </w:r>
            <w:r w:rsidR="00D647F0">
              <w:rPr>
                <w:rFonts w:ascii="Times New Roman" w:hAnsi="Times New Roman"/>
                <w:sz w:val="24"/>
                <w:szCs w:val="24"/>
              </w:rPr>
              <w:t>,</w:t>
            </w:r>
            <w:r w:rsidR="0086704D">
              <w:rPr>
                <w:rFonts w:ascii="Times New Roman" w:hAnsi="Times New Roman"/>
                <w:sz w:val="24"/>
                <w:szCs w:val="24"/>
              </w:rPr>
              <w:t xml:space="preserve"> the inflation rate in Australia has averaged at 1.9% p.a. </w:t>
            </w:r>
          </w:p>
          <w:p w14:paraId="252B3DEB" w14:textId="77777777" w:rsidR="0086704D" w:rsidRDefault="0086704D" w:rsidP="000C2E5A">
            <w:pPr>
              <w:spacing w:after="3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If this </w:t>
            </w:r>
            <w:r w:rsidR="008806EA">
              <w:rPr>
                <w:rFonts w:ascii="Times New Roman" w:hAnsi="Times New Roman"/>
                <w:sz w:val="24"/>
                <w:szCs w:val="24"/>
              </w:rPr>
              <w:t xml:space="preserve">rate </w:t>
            </w:r>
            <w:r>
              <w:rPr>
                <w:rFonts w:ascii="Times New Roman" w:hAnsi="Times New Roman"/>
                <w:sz w:val="24"/>
                <w:szCs w:val="24"/>
              </w:rPr>
              <w:t>continues</w:t>
            </w:r>
            <w:r w:rsidR="008806EA">
              <w:rPr>
                <w:rFonts w:ascii="Times New Roman" w:hAnsi="Times New Roman"/>
                <w:sz w:val="24"/>
                <w:szCs w:val="24"/>
              </w:rPr>
              <w:t>, what will be the cost of their weekly groceries in January 2020?</w:t>
            </w:r>
          </w:p>
          <w:p w14:paraId="06F32F33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871E76">
              <w:rPr>
                <w:rFonts w:ascii="Times New Roman" w:hAnsi="Times New Roman"/>
                <w:sz w:val="24"/>
                <w:szCs w:val="24"/>
              </w:rPr>
              <w:t>$229.90</w:t>
            </w:r>
          </w:p>
          <w:p w14:paraId="3A666E4D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871E76">
              <w:rPr>
                <w:rFonts w:ascii="Times New Roman" w:hAnsi="Times New Roman"/>
                <w:sz w:val="24"/>
                <w:szCs w:val="24"/>
              </w:rPr>
              <w:t>$232.33</w:t>
            </w:r>
          </w:p>
          <w:p w14:paraId="06A25159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871E76">
              <w:rPr>
                <w:rFonts w:ascii="Times New Roman" w:hAnsi="Times New Roman"/>
                <w:sz w:val="24"/>
                <w:szCs w:val="24"/>
              </w:rPr>
              <w:t>$245.33</w:t>
            </w:r>
          </w:p>
          <w:p w14:paraId="1C1780DA" w14:textId="7F91C848" w:rsidR="00347A24" w:rsidRPr="00347A24" w:rsidRDefault="000019E3" w:rsidP="00347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871E76">
              <w:rPr>
                <w:rFonts w:ascii="Times New Roman" w:hAnsi="Times New Roman"/>
                <w:sz w:val="24"/>
                <w:szCs w:val="24"/>
              </w:rPr>
              <w:t>$245.83</w:t>
            </w:r>
          </w:p>
        </w:tc>
      </w:tr>
      <w:tr w:rsidR="000019E3" w:rsidRPr="00414C5C" w14:paraId="4B2EA24F" w14:textId="77777777" w:rsidTr="000019E3">
        <w:trPr>
          <w:cantSplit/>
        </w:trPr>
        <w:tc>
          <w:tcPr>
            <w:tcW w:w="988" w:type="dxa"/>
          </w:tcPr>
          <w:p w14:paraId="1F4415C1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120340D1" w14:textId="77777777" w:rsidR="000019E3" w:rsidRDefault="008403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Find the area of the sector of a circle shown below.</w:t>
            </w:r>
          </w:p>
          <w:p w14:paraId="21DA5224" w14:textId="77777777" w:rsidR="00840307" w:rsidRDefault="00FC099E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4F8DFC1B">
                <v:shape id="_x0000_s1055" type="#_x0000_t75" style="position:absolute;margin-left:110.4pt;margin-top:4.85pt;width:177.3pt;height:150.65pt;z-index:251881472;mso-position-horizontal-relative:text;mso-position-vertical-relative:text">
                  <v:imagedata r:id="rId32" o:title=""/>
                </v:shape>
                <o:OLEObject Type="Embed" ProgID="FXDraw.Graphic" ShapeID="_x0000_s1055" DrawAspect="Content" ObjectID="_1625511767" r:id="rId33"/>
              </w:object>
            </w:r>
          </w:p>
          <w:p w14:paraId="30D21990" w14:textId="77777777" w:rsidR="00840307" w:rsidRDefault="008403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2B7CC9" w14:textId="77777777" w:rsidR="00840307" w:rsidRDefault="008403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5EEBD6" w14:textId="77777777" w:rsidR="00840307" w:rsidRDefault="008403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8A28CB" w14:textId="77777777" w:rsidR="00840307" w:rsidRDefault="008403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4BA220" w14:textId="77777777" w:rsidR="00840307" w:rsidRDefault="008403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97902C" w14:textId="77777777" w:rsidR="00840307" w:rsidRDefault="0084030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82CD0F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6A440D">
              <w:rPr>
                <w:rFonts w:ascii="Times New Roman" w:hAnsi="Times New Roman"/>
                <w:sz w:val="24"/>
                <w:szCs w:val="24"/>
              </w:rPr>
              <w:t>134 cm</w:t>
            </w:r>
            <w:r w:rsidR="006A440D" w:rsidRPr="005D6C5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1301B9EE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5D6C53">
              <w:rPr>
                <w:rFonts w:ascii="Times New Roman" w:hAnsi="Times New Roman"/>
                <w:sz w:val="24"/>
                <w:szCs w:val="24"/>
              </w:rPr>
              <w:t>354</w:t>
            </w:r>
            <w:r w:rsidR="00BB70EB">
              <w:rPr>
                <w:rFonts w:ascii="Times New Roman" w:hAnsi="Times New Roman"/>
                <w:sz w:val="24"/>
                <w:szCs w:val="24"/>
              </w:rPr>
              <w:t xml:space="preserve"> cm</w:t>
            </w:r>
            <w:r w:rsidR="00BB70EB" w:rsidRPr="00BB70E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44468E24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5D6C53">
              <w:rPr>
                <w:rFonts w:ascii="Times New Roman" w:hAnsi="Times New Roman"/>
                <w:sz w:val="24"/>
                <w:szCs w:val="24"/>
              </w:rPr>
              <w:t>7391 cm</w:t>
            </w:r>
            <w:r w:rsidR="005D6C53" w:rsidRPr="00BB70E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2CF3D9C2" w14:textId="77777777" w:rsidR="000019E3" w:rsidRDefault="000019E3" w:rsidP="00306A08">
            <w:pPr>
              <w:spacing w:after="48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5D6C53">
              <w:rPr>
                <w:rFonts w:ascii="Times New Roman" w:hAnsi="Times New Roman"/>
                <w:sz w:val="24"/>
                <w:szCs w:val="24"/>
              </w:rPr>
              <w:t>7611 cm</w:t>
            </w:r>
            <w:r w:rsidR="005D6C53" w:rsidRPr="00BB70E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61C7DB22" w14:textId="0DE53375" w:rsidR="006B2BC0" w:rsidRPr="00414C5C" w:rsidRDefault="006B2BC0" w:rsidP="00306A08">
            <w:pPr>
              <w:spacing w:after="48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9E3" w:rsidRPr="00414C5C" w14:paraId="4687A166" w14:textId="77777777" w:rsidTr="000019E3">
        <w:trPr>
          <w:cantSplit/>
        </w:trPr>
        <w:tc>
          <w:tcPr>
            <w:tcW w:w="988" w:type="dxa"/>
          </w:tcPr>
          <w:p w14:paraId="57158D4F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70DAFD04" w14:textId="77777777" w:rsidR="003F0500" w:rsidRDefault="00E4224A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Essie </w:t>
            </w:r>
            <w:r w:rsidR="003F0500">
              <w:rPr>
                <w:rFonts w:ascii="Times New Roman" w:hAnsi="Times New Roman"/>
                <w:sz w:val="24"/>
                <w:szCs w:val="24"/>
              </w:rPr>
              <w:t>invests $6 400.00 at a simple interest rate of 9.6% p.a. for a period of 5 months.</w:t>
            </w:r>
          </w:p>
          <w:p w14:paraId="1C29832F" w14:textId="77777777" w:rsidR="000019E3" w:rsidRDefault="003F0500" w:rsidP="000C2E5A">
            <w:pPr>
              <w:spacing w:after="3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How much interest does she earn? </w:t>
            </w:r>
          </w:p>
          <w:p w14:paraId="7F9A57F2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3F0500">
              <w:rPr>
                <w:rFonts w:ascii="Times New Roman" w:hAnsi="Times New Roman"/>
                <w:sz w:val="24"/>
                <w:szCs w:val="24"/>
              </w:rPr>
              <w:t>$256.00</w:t>
            </w:r>
          </w:p>
          <w:p w14:paraId="5F2CCFC1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3F0500">
              <w:rPr>
                <w:rFonts w:ascii="Times New Roman" w:hAnsi="Times New Roman"/>
                <w:sz w:val="24"/>
                <w:szCs w:val="24"/>
              </w:rPr>
              <w:t>$307.20</w:t>
            </w:r>
          </w:p>
          <w:p w14:paraId="552B0E3B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3F0500">
              <w:rPr>
                <w:rFonts w:ascii="Times New Roman" w:hAnsi="Times New Roman"/>
                <w:sz w:val="24"/>
                <w:szCs w:val="24"/>
              </w:rPr>
              <w:t>$2 560.00</w:t>
            </w:r>
          </w:p>
          <w:p w14:paraId="6FCDD595" w14:textId="77777777" w:rsidR="000019E3" w:rsidRPr="00414C5C" w:rsidRDefault="000019E3" w:rsidP="00306A08">
            <w:pPr>
              <w:spacing w:after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3F0500">
              <w:rPr>
                <w:rFonts w:ascii="Times New Roman" w:hAnsi="Times New Roman"/>
                <w:sz w:val="24"/>
                <w:szCs w:val="24"/>
              </w:rPr>
              <w:t>$3 072.00</w:t>
            </w:r>
          </w:p>
        </w:tc>
      </w:tr>
      <w:tr w:rsidR="000019E3" w:rsidRPr="00414C5C" w14:paraId="43623356" w14:textId="77777777" w:rsidTr="000019E3">
        <w:trPr>
          <w:cantSplit/>
        </w:trPr>
        <w:tc>
          <w:tcPr>
            <w:tcW w:w="988" w:type="dxa"/>
          </w:tcPr>
          <w:p w14:paraId="5C47B206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45858691" w14:textId="77777777" w:rsidR="00BE7CF4" w:rsidRDefault="00324D9E" w:rsidP="008A0C21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Samuel’s exam results in four subjects are shown in the table below.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98"/>
              <w:gridCol w:w="2098"/>
              <w:gridCol w:w="2098"/>
              <w:gridCol w:w="2098"/>
            </w:tblGrid>
            <w:tr w:rsidR="00772A4A" w14:paraId="48525AFD" w14:textId="77777777" w:rsidTr="00772A4A">
              <w:tc>
                <w:tcPr>
                  <w:tcW w:w="2098" w:type="dxa"/>
                </w:tcPr>
                <w:p w14:paraId="2E884237" w14:textId="77777777" w:rsidR="00772A4A" w:rsidRDefault="00772A4A" w:rsidP="00772A4A">
                  <w:pPr>
                    <w:spacing w:after="12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Subject</w:t>
                  </w:r>
                </w:p>
              </w:tc>
              <w:tc>
                <w:tcPr>
                  <w:tcW w:w="2098" w:type="dxa"/>
                </w:tcPr>
                <w:p w14:paraId="3C611425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Mean</w:t>
                  </w:r>
                </w:p>
              </w:tc>
              <w:tc>
                <w:tcPr>
                  <w:tcW w:w="2098" w:type="dxa"/>
                </w:tcPr>
                <w:p w14:paraId="734E92F3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Standard Deviation</w:t>
                  </w:r>
                </w:p>
              </w:tc>
              <w:tc>
                <w:tcPr>
                  <w:tcW w:w="2098" w:type="dxa"/>
                </w:tcPr>
                <w:p w14:paraId="2868675E" w14:textId="77777777" w:rsidR="00772A4A" w:rsidRDefault="00324D9E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Samuel</w:t>
                  </w:r>
                  <w:r w:rsidR="00772A4A">
                    <w:rPr>
                      <w:rFonts w:ascii="Times New Roman" w:hAnsi="Times New Roman"/>
                      <w:sz w:val="24"/>
                      <w:szCs w:val="24"/>
                    </w:rPr>
                    <w:t>‘s mark</w:t>
                  </w:r>
                </w:p>
              </w:tc>
            </w:tr>
            <w:tr w:rsidR="00772A4A" w14:paraId="6161FD4D" w14:textId="77777777" w:rsidTr="00772A4A">
              <w:tc>
                <w:tcPr>
                  <w:tcW w:w="2098" w:type="dxa"/>
                </w:tcPr>
                <w:p w14:paraId="1A796D96" w14:textId="77777777" w:rsidR="00772A4A" w:rsidRDefault="00772A4A" w:rsidP="00772A4A">
                  <w:pPr>
                    <w:spacing w:after="12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Biology</w:t>
                  </w:r>
                </w:p>
              </w:tc>
              <w:tc>
                <w:tcPr>
                  <w:tcW w:w="2098" w:type="dxa"/>
                </w:tcPr>
                <w:p w14:paraId="3F6DC685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098" w:type="dxa"/>
                </w:tcPr>
                <w:p w14:paraId="7165AA8A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098" w:type="dxa"/>
                </w:tcPr>
                <w:p w14:paraId="644C623F" w14:textId="77777777" w:rsidR="00772A4A" w:rsidRDefault="00324D9E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78</w:t>
                  </w:r>
                </w:p>
              </w:tc>
            </w:tr>
            <w:tr w:rsidR="00772A4A" w14:paraId="5C670683" w14:textId="77777777" w:rsidTr="00772A4A">
              <w:tc>
                <w:tcPr>
                  <w:tcW w:w="2098" w:type="dxa"/>
                </w:tcPr>
                <w:p w14:paraId="073F5AD4" w14:textId="77777777" w:rsidR="00772A4A" w:rsidRDefault="00772A4A" w:rsidP="00772A4A">
                  <w:pPr>
                    <w:spacing w:after="12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English</w:t>
                  </w:r>
                </w:p>
              </w:tc>
              <w:tc>
                <w:tcPr>
                  <w:tcW w:w="2098" w:type="dxa"/>
                </w:tcPr>
                <w:p w14:paraId="248C210D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2098" w:type="dxa"/>
                </w:tcPr>
                <w:p w14:paraId="2EDCC5BE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098" w:type="dxa"/>
                </w:tcPr>
                <w:p w14:paraId="669AD194" w14:textId="77777777" w:rsidR="00772A4A" w:rsidRDefault="00324D9E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</w:p>
              </w:tc>
            </w:tr>
            <w:tr w:rsidR="00772A4A" w14:paraId="3820B324" w14:textId="77777777" w:rsidTr="00772A4A">
              <w:tc>
                <w:tcPr>
                  <w:tcW w:w="2098" w:type="dxa"/>
                </w:tcPr>
                <w:p w14:paraId="7771B112" w14:textId="77777777" w:rsidR="00772A4A" w:rsidRDefault="00772A4A" w:rsidP="00772A4A">
                  <w:pPr>
                    <w:spacing w:after="12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Maths</w:t>
                  </w:r>
                </w:p>
              </w:tc>
              <w:tc>
                <w:tcPr>
                  <w:tcW w:w="2098" w:type="dxa"/>
                </w:tcPr>
                <w:p w14:paraId="5FA2E571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2098" w:type="dxa"/>
                </w:tcPr>
                <w:p w14:paraId="0748FB18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098" w:type="dxa"/>
                </w:tcPr>
                <w:p w14:paraId="15D56F6F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80</w:t>
                  </w:r>
                </w:p>
              </w:tc>
            </w:tr>
            <w:tr w:rsidR="00772A4A" w14:paraId="1F04D7F5" w14:textId="77777777" w:rsidTr="00772A4A">
              <w:tc>
                <w:tcPr>
                  <w:tcW w:w="2098" w:type="dxa"/>
                </w:tcPr>
                <w:p w14:paraId="5985404C" w14:textId="77777777" w:rsidR="00772A4A" w:rsidRDefault="00772A4A" w:rsidP="00772A4A">
                  <w:pPr>
                    <w:spacing w:after="12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Society &amp; Culture</w:t>
                  </w:r>
                </w:p>
              </w:tc>
              <w:tc>
                <w:tcPr>
                  <w:tcW w:w="2098" w:type="dxa"/>
                </w:tcPr>
                <w:p w14:paraId="680083BE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2098" w:type="dxa"/>
                </w:tcPr>
                <w:p w14:paraId="76CAEB95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098" w:type="dxa"/>
                </w:tcPr>
                <w:p w14:paraId="61BCB1FB" w14:textId="77777777" w:rsidR="00772A4A" w:rsidRDefault="00772A4A" w:rsidP="00772A4A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87</w:t>
                  </w:r>
                </w:p>
              </w:tc>
            </w:tr>
          </w:tbl>
          <w:p w14:paraId="17DD8974" w14:textId="77777777" w:rsidR="00BE7CF4" w:rsidRDefault="00BE7CF4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EEEA81" w14:textId="77777777" w:rsidR="00BE7CF4" w:rsidRDefault="00324D9E" w:rsidP="00D61426">
            <w:pPr>
              <w:spacing w:after="36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 which exam did Samuel perform best in comparison to the other students who sat the same exam?</w:t>
            </w:r>
          </w:p>
          <w:p w14:paraId="70A715A7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324D9E">
              <w:rPr>
                <w:rFonts w:ascii="Times New Roman" w:hAnsi="Times New Roman"/>
                <w:sz w:val="24"/>
                <w:szCs w:val="24"/>
              </w:rPr>
              <w:t>Biology</w:t>
            </w:r>
          </w:p>
          <w:p w14:paraId="54F689C0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324D9E">
              <w:rPr>
                <w:rFonts w:ascii="Times New Roman" w:hAnsi="Times New Roman"/>
                <w:sz w:val="24"/>
                <w:szCs w:val="24"/>
              </w:rPr>
              <w:t>English</w:t>
            </w:r>
          </w:p>
          <w:p w14:paraId="110F5BC0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324D9E">
              <w:rPr>
                <w:rFonts w:ascii="Times New Roman" w:hAnsi="Times New Roman"/>
                <w:sz w:val="24"/>
                <w:szCs w:val="24"/>
              </w:rPr>
              <w:t>Maths</w:t>
            </w:r>
          </w:p>
          <w:p w14:paraId="6C0EB1B5" w14:textId="77777777" w:rsidR="000019E3" w:rsidRDefault="000019E3" w:rsidP="000019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324D9E">
              <w:rPr>
                <w:rFonts w:ascii="Times New Roman" w:hAnsi="Times New Roman"/>
                <w:sz w:val="24"/>
                <w:szCs w:val="24"/>
              </w:rPr>
              <w:t>Society and Culture</w:t>
            </w:r>
          </w:p>
          <w:p w14:paraId="153F95CA" w14:textId="21F5C18B" w:rsidR="006B2BC0" w:rsidRPr="00414C5C" w:rsidRDefault="006B2BC0" w:rsidP="000019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9E3" w:rsidRPr="00414C5C" w14:paraId="0EA2484A" w14:textId="77777777" w:rsidTr="000019E3">
        <w:trPr>
          <w:cantSplit/>
        </w:trPr>
        <w:tc>
          <w:tcPr>
            <w:tcW w:w="988" w:type="dxa"/>
          </w:tcPr>
          <w:p w14:paraId="295832A0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379AE96F" w14:textId="77777777" w:rsidR="000019E3" w:rsidRDefault="002279D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Which equation describes the graph below?</w:t>
            </w:r>
          </w:p>
          <w:p w14:paraId="4CFA21D6" w14:textId="77777777" w:rsidR="002279D7" w:rsidRDefault="00FC099E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32F0F8C4">
                <v:shape id="_x0000_s1086" type="#_x0000_t75" style="position:absolute;margin-left:129.75pt;margin-top:.5pt;width:170.95pt;height:184.55pt;z-index:251901952;mso-position-horizontal-relative:text;mso-position-vertical-relative:text">
                  <v:imagedata r:id="rId34" o:title=""/>
                </v:shape>
                <o:OLEObject Type="Embed" ProgID="FXDraw.Graphic" ShapeID="_x0000_s1086" DrawAspect="Content" ObjectID="_1625511768" r:id="rId35"/>
              </w:object>
            </w:r>
          </w:p>
          <w:p w14:paraId="71BF26BD" w14:textId="77777777" w:rsidR="002279D7" w:rsidRDefault="002279D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3E0729" w14:textId="77777777" w:rsidR="002279D7" w:rsidRDefault="002279D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A59C50" w14:textId="77777777" w:rsidR="002279D7" w:rsidRDefault="002279D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6AA2E5" w14:textId="77777777" w:rsidR="002279D7" w:rsidRDefault="002279D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F8125E" w14:textId="77777777" w:rsidR="002279D7" w:rsidRDefault="002279D7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E57EA3" w14:textId="77777777" w:rsidR="00592BFD" w:rsidRDefault="00592BF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37E890" w14:textId="77777777" w:rsidR="00592BFD" w:rsidRDefault="00592BF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E1C2BD" w14:textId="77777777" w:rsidR="00592BFD" w:rsidRDefault="00592BF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F8B231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</w:t>
            </w:r>
            <w:r w:rsidR="00592BFD" w:rsidRPr="00592BFD">
              <w:rPr>
                <w:rFonts w:ascii="Times New Roman" w:hAnsi="Times New Roman"/>
                <w:color w:val="FF0000"/>
                <w:position w:val="-10"/>
                <w:sz w:val="24"/>
                <w:szCs w:val="24"/>
              </w:rPr>
              <w:object w:dxaOrig="838" w:dyaOrig="304" w14:anchorId="356B48CD">
                <v:shape id="_x0000_i1039" type="#_x0000_t75" style="width:41.25pt;height:15pt" o:ole="">
                  <v:imagedata r:id="rId36" o:title=""/>
                </v:shape>
                <o:OLEObject Type="Embed" ProgID="FXEquation.Equation" ShapeID="_x0000_i1039" DrawAspect="Content" ObjectID="_1625511746" r:id="rId37"/>
              </w:object>
            </w:r>
            <w:r w:rsidR="00592B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DE58D47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B)     </w:t>
            </w:r>
            <w:r w:rsidR="00592B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2BFD" w:rsidRPr="00592BFD">
              <w:rPr>
                <w:rFonts w:ascii="Times New Roman" w:hAnsi="Times New Roman"/>
                <w:color w:val="FF0000"/>
                <w:position w:val="-22"/>
                <w:sz w:val="24"/>
                <w:szCs w:val="24"/>
              </w:rPr>
              <w:object w:dxaOrig="846" w:dyaOrig="604" w14:anchorId="5E4E4271">
                <v:shape id="_x0000_i1040" type="#_x0000_t75" style="width:42.75pt;height:29.25pt" o:ole="">
                  <v:imagedata r:id="rId38" o:title=""/>
                </v:shape>
                <o:OLEObject Type="Embed" ProgID="FXEquation.Equation" ShapeID="_x0000_i1040" DrawAspect="Content" ObjectID="_1625511747" r:id="rId39"/>
              </w:object>
            </w:r>
            <w:r w:rsidR="00592B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5B91E80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592B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2BFD" w:rsidRPr="00592BFD">
              <w:rPr>
                <w:rFonts w:ascii="Times New Roman" w:hAnsi="Times New Roman"/>
                <w:color w:val="FF0000"/>
                <w:position w:val="-10"/>
                <w:sz w:val="24"/>
                <w:szCs w:val="24"/>
              </w:rPr>
              <w:object w:dxaOrig="927" w:dyaOrig="388" w14:anchorId="2E387B0A">
                <v:shape id="_x0000_i1041" type="#_x0000_t75" style="width:46.5pt;height:19.5pt" o:ole="">
                  <v:imagedata r:id="rId40" o:title=""/>
                </v:shape>
                <o:OLEObject Type="Embed" ProgID="FXEquation.Equation" ShapeID="_x0000_i1041" DrawAspect="Content" ObjectID="_1625511748" r:id="rId41"/>
              </w:object>
            </w:r>
            <w:r w:rsidR="00592B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0D2D13A" w14:textId="77777777" w:rsidR="000019E3" w:rsidRPr="00414C5C" w:rsidRDefault="000019E3" w:rsidP="00CE493F">
            <w:pPr>
              <w:spacing w:after="4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592B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2BFD" w:rsidRPr="00592BFD">
              <w:rPr>
                <w:rFonts w:ascii="Times New Roman" w:hAnsi="Times New Roman"/>
                <w:color w:val="FF0000"/>
                <w:position w:val="-10"/>
                <w:sz w:val="24"/>
                <w:szCs w:val="24"/>
              </w:rPr>
              <w:object w:dxaOrig="792" w:dyaOrig="334" w14:anchorId="4ED6D244">
                <v:shape id="_x0000_i1042" type="#_x0000_t75" style="width:39pt;height:16.5pt" o:ole="">
                  <v:imagedata r:id="rId42" o:title=""/>
                </v:shape>
                <o:OLEObject Type="Embed" ProgID="FXEquation.Equation" ShapeID="_x0000_i1042" DrawAspect="Content" ObjectID="_1625511749" r:id="rId43"/>
              </w:object>
            </w:r>
            <w:r w:rsidR="00592B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019E3" w:rsidRPr="00414C5C" w14:paraId="121F0443" w14:textId="77777777" w:rsidTr="000019E3">
        <w:trPr>
          <w:cantSplit/>
        </w:trPr>
        <w:tc>
          <w:tcPr>
            <w:tcW w:w="988" w:type="dxa"/>
          </w:tcPr>
          <w:p w14:paraId="02BBEC5E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7E678F70" w14:textId="77777777" w:rsidR="000019E3" w:rsidRDefault="00FC099E" w:rsidP="00D61426">
            <w:pPr>
              <w:spacing w:after="3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65F6ABDB">
                <v:shape id="_x0000_s1068" type="#_x0000_t75" style="position:absolute;margin-left:254.25pt;margin-top:25.35pt;width:138.55pt;height:153.55pt;z-index:251896832;mso-position-horizontal-relative:text;mso-position-vertical-relative:text">
                  <v:imagedata r:id="rId44" o:title=""/>
                </v:shape>
                <o:OLEObject Type="Embed" ProgID="FXDraw.Graphic" ShapeID="_x0000_s1068" DrawAspect="Content" ObjectID="_1625511769" r:id="rId45"/>
              </w:obje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7B21AF62">
                <v:shape id="_x0000_s1065" type="#_x0000_t75" style="position:absolute;margin-left:27pt;margin-top:21.6pt;width:137.95pt;height:153.45pt;z-index:251893760;mso-position-horizontal-relative:text;mso-position-vertical-relative:text">
                  <v:imagedata r:id="rId46" o:title=""/>
                </v:shape>
                <o:OLEObject Type="Embed" ProgID="FXDraw.Graphic" ShapeID="_x0000_s1065" DrawAspect="Content" ObjectID="_1625511770" r:id="rId47"/>
              </w:object>
            </w:r>
            <w:r w:rsidR="00103B78">
              <w:rPr>
                <w:rFonts w:ascii="Times New Roman" w:hAnsi="Times New Roman"/>
                <w:sz w:val="24"/>
                <w:szCs w:val="24"/>
              </w:rPr>
              <w:t xml:space="preserve">Which is </w:t>
            </w:r>
            <w:r w:rsidR="00103B78" w:rsidRPr="00562E1F">
              <w:rPr>
                <w:rFonts w:ascii="Times New Roman" w:hAnsi="Times New Roman"/>
                <w:sz w:val="24"/>
                <w:szCs w:val="24"/>
              </w:rPr>
              <w:t xml:space="preserve">the graph of  </w:t>
            </w:r>
            <w:r w:rsidR="00103B78" w:rsidRPr="00562E1F">
              <w:rPr>
                <w:rFonts w:ascii="Times New Roman" w:hAnsi="Times New Roman"/>
                <w:color w:val="FF0000"/>
                <w:position w:val="-10"/>
                <w:sz w:val="24"/>
                <w:szCs w:val="24"/>
              </w:rPr>
              <w:object w:dxaOrig="1602" w:dyaOrig="304" w14:anchorId="2C7D3C47">
                <v:shape id="_x0000_i1045" type="#_x0000_t75" style="width:81pt;height:15pt" o:ole="">
                  <v:imagedata r:id="rId48" o:title=""/>
                </v:shape>
                <o:OLEObject Type="Embed" ProgID="FXEquation.Equation" ShapeID="_x0000_i1045" DrawAspect="Content" ObjectID="_1625511750" r:id="rId49"/>
              </w:object>
            </w:r>
            <w:r w:rsidR="00103B78" w:rsidRPr="00562E1F">
              <w:rPr>
                <w:rFonts w:ascii="Times New Roman" w:hAnsi="Times New Roman"/>
                <w:color w:val="FF0000"/>
                <w:position w:val="-10"/>
                <w:sz w:val="24"/>
                <w:szCs w:val="24"/>
              </w:rPr>
              <w:t xml:space="preserve"> </w:t>
            </w:r>
          </w:p>
          <w:p w14:paraId="14DBF48C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103B7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</w:p>
          <w:p w14:paraId="55415688" w14:textId="77777777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46A177AC" w14:textId="77777777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3B78DA46" w14:textId="77777777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265A92A3" w14:textId="77777777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7BB83D92" w14:textId="77777777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661EF961" w14:textId="77777777" w:rsidR="000019E3" w:rsidRDefault="00FC099E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4D51FB71">
                <v:shape id="_x0000_s1069" type="#_x0000_t75" style="position:absolute;left:0;text-align:left;margin-left:250.5pt;margin-top:14.1pt;width:138.05pt;height:154.05pt;z-index:251897856;mso-position-horizontal-relative:text;mso-position-vertical-relative:text">
                  <v:imagedata r:id="rId50" o:title=""/>
                </v:shape>
                <o:OLEObject Type="Embed" ProgID="FXDraw.Graphic" ShapeID="_x0000_s1069" DrawAspect="Content" ObjectID="_1625511771" r:id="rId51"/>
              </w:obje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7AF30B5B">
                <v:shape id="_x0000_s1066" type="#_x0000_t75" style="position:absolute;left:0;text-align:left;margin-left:39pt;margin-top:14.1pt;width:138.55pt;height:154.05pt;z-index:251894784;mso-position-horizontal-relative:text;mso-position-vertical-relative:text">
                  <v:imagedata r:id="rId52" o:title=""/>
                </v:shape>
                <o:OLEObject Type="Embed" ProgID="FXDraw.Graphic" ShapeID="_x0000_s1066" DrawAspect="Content" ObjectID="_1625511772" r:id="rId53"/>
              </w:object>
            </w:r>
            <w:r w:rsidR="000019E3"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103B7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(</w:t>
            </w:r>
            <w:r w:rsidR="000019E3">
              <w:rPr>
                <w:rFonts w:ascii="Times New Roman" w:hAnsi="Times New Roman"/>
                <w:sz w:val="24"/>
                <w:szCs w:val="24"/>
              </w:rPr>
              <w:t xml:space="preserve">D)     </w:t>
            </w:r>
          </w:p>
          <w:p w14:paraId="25285225" w14:textId="77777777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16E40F5D" w14:textId="77777777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462E25EC" w14:textId="77777777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73719EFB" w14:textId="77777777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68ECF1A0" w14:textId="0AC46026" w:rsidR="00103B78" w:rsidRDefault="00103B78" w:rsidP="00103B78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</w:p>
          <w:p w14:paraId="64FE7D6F" w14:textId="77777777" w:rsidR="00103B78" w:rsidRPr="00414C5C" w:rsidRDefault="00103B78" w:rsidP="00103B78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9E3" w:rsidRPr="00414C5C" w14:paraId="66B2DC2F" w14:textId="77777777" w:rsidTr="000019E3">
        <w:trPr>
          <w:cantSplit/>
        </w:trPr>
        <w:tc>
          <w:tcPr>
            <w:tcW w:w="988" w:type="dxa"/>
          </w:tcPr>
          <w:p w14:paraId="4AF33842" w14:textId="77777777" w:rsidR="000019E3" w:rsidRPr="00414C5C" w:rsidRDefault="000019E3" w:rsidP="000019E3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8" w:type="dxa"/>
          </w:tcPr>
          <w:p w14:paraId="6FC22579" w14:textId="77777777" w:rsidR="000019E3" w:rsidRDefault="00AD547E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network below </w:t>
            </w:r>
            <w:r w:rsidR="0072770D">
              <w:rPr>
                <w:rFonts w:ascii="Times New Roman" w:hAnsi="Times New Roman"/>
                <w:sz w:val="24"/>
                <w:szCs w:val="24"/>
              </w:rPr>
              <w:t xml:space="preserve">shows the roads connecting nine villages labelled </w:t>
            </w:r>
            <w:r w:rsidR="0072770D" w:rsidRPr="0072770D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="0072770D"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r w:rsidR="0072770D" w:rsidRPr="0072770D">
              <w:rPr>
                <w:rFonts w:ascii="Times New Roman" w:hAnsi="Times New Roman"/>
                <w:i/>
                <w:sz w:val="24"/>
                <w:szCs w:val="24"/>
              </w:rPr>
              <w:t>I.</w:t>
            </w:r>
            <w:r w:rsidR="00727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6248993" w14:textId="77777777" w:rsidR="0072770D" w:rsidRDefault="0072770D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weights on the edges are the average travel times </w:t>
            </w:r>
            <w:r w:rsidR="00DD701F">
              <w:rPr>
                <w:rFonts w:ascii="Times New Roman" w:hAnsi="Times New Roman"/>
                <w:sz w:val="24"/>
                <w:szCs w:val="24"/>
              </w:rPr>
              <w:t xml:space="preserve">(in minutes) </w:t>
            </w:r>
            <w:r>
              <w:rPr>
                <w:rFonts w:ascii="Times New Roman" w:hAnsi="Times New Roman"/>
                <w:sz w:val="24"/>
                <w:szCs w:val="24"/>
              </w:rPr>
              <w:t>between adjacent villages.</w:t>
            </w:r>
          </w:p>
          <w:p w14:paraId="42BE6E32" w14:textId="77777777" w:rsidR="00840CA3" w:rsidRDefault="00FC099E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1E964AEF">
                <v:shape id="_x0000_s1026" type="#_x0000_t75" style="position:absolute;margin-left:39pt;margin-top:2.05pt;width:289.5pt;height:149.95pt;z-index:251851776;mso-position-horizontal-relative:text;mso-position-vertical-relative:text">
                  <v:imagedata r:id="rId54" o:title=""/>
                </v:shape>
                <o:OLEObject Type="Embed" ProgID="FXDraw.Graphic" ShapeID="_x0000_s1026" DrawAspect="Content" ObjectID="_1625511773" r:id="rId55"/>
              </w:object>
            </w:r>
          </w:p>
          <w:p w14:paraId="3D1830C4" w14:textId="77777777" w:rsidR="00840CA3" w:rsidRDefault="00840CA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13B002" w14:textId="77777777" w:rsidR="00840CA3" w:rsidRDefault="00840CA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5430A4" w14:textId="77777777" w:rsidR="00840CA3" w:rsidRDefault="00840CA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DADD57" w14:textId="77777777" w:rsidR="00840CA3" w:rsidRDefault="00840CA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6A43AC" w14:textId="77777777" w:rsidR="00840CA3" w:rsidRDefault="00840CA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B2FAFE" w14:textId="77777777" w:rsidR="00840CA3" w:rsidRDefault="00840CA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53D67C" w14:textId="77777777" w:rsidR="00840CA3" w:rsidRDefault="00840CA3" w:rsidP="000019E3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5848AF" w14:textId="77777777" w:rsidR="00840CA3" w:rsidRDefault="0072770D" w:rsidP="00D61426">
            <w:pPr>
              <w:spacing w:after="3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What is the minimum travel time from </w:t>
            </w:r>
            <w:r w:rsidRPr="0072770D">
              <w:rPr>
                <w:rFonts w:ascii="Times New Roman" w:hAnsi="Times New Roman"/>
                <w:i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r w:rsidRPr="0072770D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2DE9424F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(A)     </w:t>
            </w:r>
            <w:r w:rsidR="00DD701F">
              <w:rPr>
                <w:rFonts w:ascii="Times New Roman" w:hAnsi="Times New Roman"/>
                <w:sz w:val="24"/>
                <w:szCs w:val="24"/>
              </w:rPr>
              <w:t>31 minutes</w:t>
            </w:r>
          </w:p>
          <w:p w14:paraId="68A19748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(B)     </w:t>
            </w:r>
            <w:r w:rsidR="00DD701F">
              <w:rPr>
                <w:rFonts w:ascii="Times New Roman" w:hAnsi="Times New Roman"/>
                <w:sz w:val="24"/>
                <w:szCs w:val="24"/>
              </w:rPr>
              <w:t>33 minutes</w:t>
            </w:r>
          </w:p>
          <w:p w14:paraId="1A35830B" w14:textId="77777777" w:rsidR="000019E3" w:rsidRDefault="000019E3" w:rsidP="000019E3">
            <w:pPr>
              <w:spacing w:after="240" w:line="240" w:lineRule="auto"/>
              <w:ind w:left="624" w:hanging="6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(C)     </w:t>
            </w:r>
            <w:r w:rsidR="00DD701F">
              <w:rPr>
                <w:rFonts w:ascii="Times New Roman" w:hAnsi="Times New Roman"/>
                <w:sz w:val="24"/>
                <w:szCs w:val="24"/>
              </w:rPr>
              <w:t>36 minutes</w:t>
            </w:r>
          </w:p>
          <w:p w14:paraId="11F10754" w14:textId="77777777" w:rsidR="000019E3" w:rsidRPr="00414C5C" w:rsidRDefault="000019E3" w:rsidP="000019E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(D)     </w:t>
            </w:r>
            <w:r w:rsidR="00DD701F">
              <w:rPr>
                <w:rFonts w:ascii="Times New Roman" w:hAnsi="Times New Roman"/>
                <w:sz w:val="24"/>
                <w:szCs w:val="24"/>
              </w:rPr>
              <w:t>37 minutes</w:t>
            </w:r>
          </w:p>
        </w:tc>
      </w:tr>
    </w:tbl>
    <w:p w14:paraId="76B5D987" w14:textId="2FF92FCF" w:rsidR="00463CFF" w:rsidRDefault="00463CFF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5"/>
        <w:gridCol w:w="5070"/>
        <w:gridCol w:w="567"/>
        <w:gridCol w:w="3354"/>
      </w:tblGrid>
      <w:tr w:rsidR="003A3A35" w14:paraId="4009E81A" w14:textId="77777777" w:rsidTr="004616B3">
        <w:trPr>
          <w:trHeight w:val="737"/>
        </w:trPr>
        <w:tc>
          <w:tcPr>
            <w:tcW w:w="10456" w:type="dxa"/>
            <w:gridSpan w:val="4"/>
          </w:tcPr>
          <w:p w14:paraId="396703CF" w14:textId="7F13694B" w:rsidR="003A3A35" w:rsidRPr="00CC281A" w:rsidRDefault="003A3A35" w:rsidP="003A3A35">
            <w:pPr>
              <w:tabs>
                <w:tab w:val="center" w:pos="5120"/>
                <w:tab w:val="left" w:pos="9120"/>
              </w:tabs>
              <w:spacing w:after="0"/>
              <w:rPr>
                <w:rFonts w:ascii="Arial" w:hAnsi="Arial" w:cs="Arial"/>
              </w:rPr>
            </w:pPr>
            <w:r w:rsidRPr="00CC281A">
              <w:rPr>
                <w:rFonts w:ascii="Arial" w:hAnsi="Arial" w:cs="Arial"/>
                <w:sz w:val="44"/>
                <w:szCs w:val="44"/>
              </w:rPr>
              <w:tab/>
            </w:r>
            <w:sdt>
              <w:sdtPr>
                <w:rPr>
                  <w:rFonts w:ascii="Arial" w:hAnsi="Arial" w:cs="Arial"/>
                  <w:sz w:val="44"/>
                  <w:szCs w:val="44"/>
                </w:rPr>
                <w:alias w:val="Comments"/>
                <w:tag w:val=""/>
                <w:id w:val="-1576815396"/>
                <w:placeholder>
                  <w:docPart w:val="9D71BC2A04724EEC9E9420D530D78DA2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452B32">
                  <w:rPr>
                    <w:rFonts w:ascii="Arial" w:hAnsi="Arial" w:cs="Arial"/>
                    <w:sz w:val="44"/>
                    <w:szCs w:val="44"/>
                  </w:rPr>
                  <w:t>School/College</w:t>
                </w:r>
              </w:sdtContent>
            </w:sdt>
            <w:r w:rsidRPr="00CC281A">
              <w:rPr>
                <w:rFonts w:ascii="Arial" w:hAnsi="Arial" w:cs="Arial"/>
                <w:sz w:val="44"/>
                <w:szCs w:val="44"/>
              </w:rPr>
              <w:tab/>
            </w:r>
          </w:p>
        </w:tc>
      </w:tr>
      <w:tr w:rsidR="00297F24" w14:paraId="67F34D37" w14:textId="77777777" w:rsidTr="00297F24">
        <w:trPr>
          <w:trHeight w:val="625"/>
        </w:trPr>
        <w:tc>
          <w:tcPr>
            <w:tcW w:w="6521" w:type="dxa"/>
            <w:gridSpan w:val="2"/>
            <w:vMerge w:val="restart"/>
          </w:tcPr>
          <w:p w14:paraId="571A075C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2019</w:t>
            </w:r>
            <w:r w:rsidR="005C50E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TRIAL HIGHER SCHOOL CERTIFICATE</w:t>
            </w:r>
          </w:p>
          <w:p w14:paraId="1C992D11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 xml:space="preserve">          </w:t>
            </w:r>
            <w:r w:rsidRPr="00CC28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EXAMINATION</w:t>
            </w:r>
          </w:p>
          <w:p w14:paraId="3B629415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  <w:p w14:paraId="4FD7B83A" w14:textId="77777777" w:rsidR="00297F24" w:rsidRPr="00CC281A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  <w:p w14:paraId="21C377AB" w14:textId="77777777" w:rsidR="00297F24" w:rsidRPr="00CC281A" w:rsidRDefault="00297F24" w:rsidP="00297F24">
            <w:pPr>
              <w:spacing w:after="0"/>
              <w:rPr>
                <w:rFonts w:ascii="Arial" w:eastAsia="Times New Roman" w:hAnsi="Arial" w:cs="Arial"/>
                <w:bCs/>
                <w:sz w:val="48"/>
                <w:szCs w:val="48"/>
                <w:lang w:eastAsia="en-AU"/>
              </w:rPr>
            </w:pPr>
            <w:r w:rsidRPr="00CC281A">
              <w:rPr>
                <w:rFonts w:ascii="Arial" w:eastAsia="Times New Roman" w:hAnsi="Arial" w:cs="Arial"/>
                <w:bCs/>
                <w:sz w:val="48"/>
                <w:szCs w:val="48"/>
                <w:lang w:eastAsia="en-AU"/>
              </w:rPr>
              <w:t>Mathematics Standard</w:t>
            </w:r>
            <w:r>
              <w:rPr>
                <w:rFonts w:ascii="Arial" w:eastAsia="Times New Roman" w:hAnsi="Arial" w:cs="Arial"/>
                <w:bCs/>
                <w:sz w:val="48"/>
                <w:szCs w:val="48"/>
                <w:lang w:eastAsia="en-AU"/>
              </w:rPr>
              <w:t xml:space="preserve"> 2</w:t>
            </w:r>
          </w:p>
          <w:p w14:paraId="62D2927E" w14:textId="77777777" w:rsidR="00297F24" w:rsidRPr="00CC281A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  <w:p w14:paraId="434ACE87" w14:textId="77777777" w:rsidR="00297F24" w:rsidRPr="00297F24" w:rsidRDefault="00297F24" w:rsidP="00297F24">
            <w:pPr>
              <w:spacing w:after="0"/>
              <w:rPr>
                <w:rFonts w:ascii="Arial" w:eastAsia="Times New Roman" w:hAnsi="Arial" w:cs="Arial"/>
                <w:bCs/>
                <w:sz w:val="48"/>
                <w:szCs w:val="48"/>
                <w:lang w:eastAsia="en-AU"/>
              </w:rPr>
            </w:pPr>
            <w:r w:rsidRPr="00297F24">
              <w:rPr>
                <w:rFonts w:ascii="Arial" w:eastAsia="Times New Roman" w:hAnsi="Arial" w:cs="Arial"/>
                <w:bCs/>
                <w:sz w:val="48"/>
                <w:szCs w:val="48"/>
                <w:lang w:eastAsia="en-AU"/>
              </w:rPr>
              <w:t>Section II  Answer Booklet</w:t>
            </w:r>
          </w:p>
          <w:p w14:paraId="27E1FA52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  <w:p w14:paraId="234CD722" w14:textId="77777777" w:rsidR="00297F24" w:rsidRPr="00CC281A" w:rsidRDefault="00297F24" w:rsidP="00297F2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5E607CB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EBC8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</w:tr>
      <w:tr w:rsidR="00297F24" w14:paraId="45ED671D" w14:textId="77777777" w:rsidTr="00297F24">
        <w:trPr>
          <w:trHeight w:val="625"/>
        </w:trPr>
        <w:tc>
          <w:tcPr>
            <w:tcW w:w="6521" w:type="dxa"/>
            <w:gridSpan w:val="2"/>
            <w:vMerge/>
            <w:tcBorders>
              <w:top w:val="single" w:sz="4" w:space="0" w:color="auto"/>
            </w:tcBorders>
          </w:tcPr>
          <w:p w14:paraId="7BE63708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567" w:type="dxa"/>
          </w:tcPr>
          <w:p w14:paraId="49DA1801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14:paraId="4ED7BFFF" w14:textId="77777777" w:rsidR="00297F24" w:rsidRPr="00CC281A" w:rsidRDefault="00297F24" w:rsidP="00297F24">
            <w:pPr>
              <w:rPr>
                <w:rFonts w:ascii="Arial" w:hAnsi="Arial" w:cs="Arial"/>
              </w:rPr>
            </w:pPr>
            <w:r w:rsidRPr="00CC281A">
              <w:rPr>
                <w:rFonts w:ascii="Arial" w:hAnsi="Arial" w:cs="Arial"/>
              </w:rPr>
              <w:t>Class and Teacher</w:t>
            </w:r>
          </w:p>
        </w:tc>
      </w:tr>
      <w:tr w:rsidR="00297F24" w14:paraId="173ADB6C" w14:textId="77777777" w:rsidTr="00297F24">
        <w:trPr>
          <w:trHeight w:val="625"/>
        </w:trPr>
        <w:tc>
          <w:tcPr>
            <w:tcW w:w="6521" w:type="dxa"/>
            <w:gridSpan w:val="2"/>
            <w:vMerge/>
          </w:tcPr>
          <w:p w14:paraId="3F999655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22909B5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1B86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</w:tr>
      <w:tr w:rsidR="00297F24" w14:paraId="7129B5F5" w14:textId="77777777" w:rsidTr="00297F24">
        <w:trPr>
          <w:trHeight w:val="625"/>
        </w:trPr>
        <w:tc>
          <w:tcPr>
            <w:tcW w:w="6521" w:type="dxa"/>
            <w:gridSpan w:val="2"/>
            <w:vMerge/>
          </w:tcPr>
          <w:p w14:paraId="48006C77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567" w:type="dxa"/>
          </w:tcPr>
          <w:p w14:paraId="534DEDD7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14:paraId="6FAA3E6C" w14:textId="77777777" w:rsidR="00297F24" w:rsidRPr="00CC281A" w:rsidRDefault="00297F24" w:rsidP="00297F24">
            <w:pPr>
              <w:rPr>
                <w:rFonts w:ascii="Arial" w:hAnsi="Arial" w:cs="Arial"/>
              </w:rPr>
            </w:pPr>
            <w:r w:rsidRPr="00CC281A">
              <w:rPr>
                <w:rFonts w:ascii="Arial" w:hAnsi="Arial" w:cs="Arial"/>
              </w:rPr>
              <w:t>Student Number</w:t>
            </w:r>
          </w:p>
        </w:tc>
      </w:tr>
      <w:tr w:rsidR="00297F24" w14:paraId="54A66D03" w14:textId="77777777" w:rsidTr="00297F24">
        <w:trPr>
          <w:trHeight w:val="625"/>
        </w:trPr>
        <w:tc>
          <w:tcPr>
            <w:tcW w:w="6521" w:type="dxa"/>
            <w:gridSpan w:val="2"/>
            <w:vMerge/>
          </w:tcPr>
          <w:p w14:paraId="68367A9A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D0A56DE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2BDB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</w:tr>
      <w:tr w:rsidR="00297F24" w14:paraId="2A0AC273" w14:textId="77777777" w:rsidTr="00297F24">
        <w:trPr>
          <w:trHeight w:val="625"/>
        </w:trPr>
        <w:tc>
          <w:tcPr>
            <w:tcW w:w="6521" w:type="dxa"/>
            <w:gridSpan w:val="2"/>
            <w:vMerge/>
          </w:tcPr>
          <w:p w14:paraId="0FB100FB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567" w:type="dxa"/>
          </w:tcPr>
          <w:p w14:paraId="147F5E73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  <w:tc>
          <w:tcPr>
            <w:tcW w:w="3368" w:type="dxa"/>
            <w:tcBorders>
              <w:top w:val="single" w:sz="4" w:space="0" w:color="auto"/>
            </w:tcBorders>
          </w:tcPr>
          <w:p w14:paraId="75571D44" w14:textId="77777777" w:rsidR="00297F24" w:rsidRPr="00CC281A" w:rsidRDefault="00297F24" w:rsidP="00297F24">
            <w:pPr>
              <w:rPr>
                <w:rFonts w:ascii="Arial" w:hAnsi="Arial" w:cs="Arial"/>
              </w:rPr>
            </w:pPr>
            <w:r w:rsidRPr="00CC281A">
              <w:rPr>
                <w:rFonts w:ascii="Arial" w:hAnsi="Arial" w:cs="Arial"/>
              </w:rPr>
              <w:t>Student Name</w:t>
            </w:r>
          </w:p>
        </w:tc>
      </w:tr>
      <w:tr w:rsidR="00297F24" w14:paraId="31AB137E" w14:textId="77777777" w:rsidTr="00B73B85">
        <w:trPr>
          <w:trHeight w:val="2438"/>
        </w:trPr>
        <w:tc>
          <w:tcPr>
            <w:tcW w:w="10456" w:type="dxa"/>
            <w:gridSpan w:val="4"/>
          </w:tcPr>
          <w:p w14:paraId="79D27C48" w14:textId="77777777" w:rsidR="00297F24" w:rsidRPr="00CC281A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85</w:t>
            </w:r>
            <w:r w:rsidRPr="00CC28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 xml:space="preserve"> marks</w:t>
            </w:r>
          </w:p>
          <w:p w14:paraId="1AF6D370" w14:textId="77777777" w:rsidR="00297F24" w:rsidRPr="00CC281A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Attempt Questions 16</w:t>
            </w:r>
            <w:r w:rsidRPr="00CC28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-</w:t>
            </w:r>
            <w:r w:rsidR="004308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49</w:t>
            </w:r>
          </w:p>
          <w:p w14:paraId="0A1A3E24" w14:textId="77777777" w:rsidR="00297F24" w:rsidRPr="00CC281A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  <w:r w:rsidRPr="00CC28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 xml:space="preserve">Allow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about 2</w:t>
            </w:r>
            <w:r w:rsidRPr="00CC28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 xml:space="preserve"> hour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s and 5</w:t>
            </w:r>
            <w:r w:rsidRPr="00CC28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 xml:space="preserve"> minutes for this section</w:t>
            </w:r>
          </w:p>
          <w:p w14:paraId="2BCEA560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</w:tr>
      <w:tr w:rsidR="00297F24" w14:paraId="4F2B682F" w14:textId="77777777" w:rsidTr="00B73B85">
        <w:tc>
          <w:tcPr>
            <w:tcW w:w="1418" w:type="dxa"/>
          </w:tcPr>
          <w:p w14:paraId="0B17846B" w14:textId="77777777" w:rsidR="00297F24" w:rsidRPr="00DC1911" w:rsidRDefault="00DC1911" w:rsidP="00297F24">
            <w:pPr>
              <w:rPr>
                <w:rFonts w:ascii="Arial" w:hAnsi="Arial" w:cs="Arial"/>
                <w:b/>
              </w:rPr>
            </w:pPr>
            <w:r w:rsidRPr="00DC1911">
              <w:rPr>
                <w:rFonts w:ascii="Arial" w:hAnsi="Arial" w:cs="Arial"/>
                <w:b/>
              </w:rPr>
              <w:t>Instructions</w:t>
            </w:r>
          </w:p>
          <w:p w14:paraId="203FC6D4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</w:tc>
        <w:tc>
          <w:tcPr>
            <w:tcW w:w="9038" w:type="dxa"/>
            <w:gridSpan w:val="3"/>
          </w:tcPr>
          <w:p w14:paraId="49BB7135" w14:textId="77777777" w:rsidR="00297F24" w:rsidRPr="00DC1911" w:rsidRDefault="00297F24" w:rsidP="00DC191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DC1911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Answer the questions in the spaces provided. These spaces provide guidance for the expected length of response.</w:t>
            </w:r>
          </w:p>
          <w:p w14:paraId="36F2CEF4" w14:textId="77777777" w:rsidR="00297F24" w:rsidRPr="00CC281A" w:rsidRDefault="00297F24" w:rsidP="00297F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  <w:p w14:paraId="1BFA322C" w14:textId="77777777" w:rsidR="00297F24" w:rsidRPr="00DC1911" w:rsidRDefault="00297F24" w:rsidP="00DC191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DC1911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Your responses should include relevant mathematical reasoning and/or calculations. </w:t>
            </w:r>
          </w:p>
          <w:p w14:paraId="6863790E" w14:textId="77777777" w:rsidR="00297F24" w:rsidRPr="00CC281A" w:rsidRDefault="00297F24" w:rsidP="00297F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  <w:p w14:paraId="4B27FB55" w14:textId="77777777" w:rsidR="00297F24" w:rsidRPr="00DC1911" w:rsidRDefault="00297F24" w:rsidP="00DC191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DC1911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Extra writing space is provided at the back of the booklet. </w:t>
            </w:r>
          </w:p>
          <w:p w14:paraId="57E1BF46" w14:textId="77777777" w:rsidR="00297F24" w:rsidRPr="00DC1911" w:rsidRDefault="00297F24" w:rsidP="00DC1911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r w:rsidRPr="00DC1911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If you use this space, clearly indicate which question you are answering.</w:t>
            </w:r>
          </w:p>
          <w:p w14:paraId="0A73C0A4" w14:textId="77777777" w:rsidR="00297F24" w:rsidRDefault="00297F24" w:rsidP="00297F24">
            <w:pPr>
              <w:spacing w:after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</w:p>
          <w:p w14:paraId="15B20FC0" w14:textId="77777777" w:rsidR="00297F24" w:rsidRPr="00CC281A" w:rsidRDefault="00297F24" w:rsidP="00297F24">
            <w:pPr>
              <w:rPr>
                <w:rFonts w:ascii="Arial" w:hAnsi="Arial" w:cs="Arial"/>
              </w:rPr>
            </w:pPr>
          </w:p>
          <w:p w14:paraId="6B12E6C1" w14:textId="77777777" w:rsidR="00297F24" w:rsidRPr="00CC281A" w:rsidRDefault="00297F24" w:rsidP="00297F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F48A678" w14:textId="77777777" w:rsidR="00463CFF" w:rsidRDefault="00463CFF"/>
    <w:p w14:paraId="312729CE" w14:textId="77777777" w:rsidR="00463CFF" w:rsidRDefault="00463CFF"/>
    <w:p w14:paraId="467B8001" w14:textId="77777777" w:rsidR="00463CFF" w:rsidRDefault="00463CFF"/>
    <w:p w14:paraId="0AEA7ABC" w14:textId="77777777" w:rsidR="004E1F9D" w:rsidRDefault="004E1F9D">
      <w:r>
        <w:br w:type="page"/>
      </w:r>
    </w:p>
    <w:tbl>
      <w:tblPr>
        <w:tblStyle w:val="TableGrid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85" w:type="dxa"/>
        </w:tblCellMar>
        <w:tblLook w:val="04A0" w:firstRow="1" w:lastRow="0" w:firstColumn="1" w:lastColumn="0" w:noHBand="0" w:noVBand="1"/>
      </w:tblPr>
      <w:tblGrid>
        <w:gridCol w:w="567"/>
        <w:gridCol w:w="9007"/>
        <w:gridCol w:w="1166"/>
      </w:tblGrid>
      <w:tr w:rsidR="00CC281A" w:rsidRPr="003A09E1" w14:paraId="6B037DD0" w14:textId="77777777" w:rsidTr="004B04F4">
        <w:trPr>
          <w:cantSplit/>
          <w:trHeight w:val="480"/>
          <w:tblHeader/>
        </w:trPr>
        <w:tc>
          <w:tcPr>
            <w:tcW w:w="9574" w:type="dxa"/>
            <w:gridSpan w:val="2"/>
          </w:tcPr>
          <w:p w14:paraId="60734600" w14:textId="77777777" w:rsidR="00CC281A" w:rsidRPr="003A09E1" w:rsidRDefault="00CC281A" w:rsidP="004B04F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6" w:type="dxa"/>
          </w:tcPr>
          <w:p w14:paraId="415167AF" w14:textId="77777777" w:rsidR="00CC281A" w:rsidRPr="003A09E1" w:rsidRDefault="00CC281A" w:rsidP="004B04F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A09E1">
              <w:rPr>
                <w:rFonts w:ascii="Times New Roman" w:eastAsia="Calibri" w:hAnsi="Times New Roman" w:cs="Times New Roman"/>
                <w:b/>
              </w:rPr>
              <w:t>Marks</w:t>
            </w:r>
          </w:p>
        </w:tc>
      </w:tr>
      <w:tr w:rsidR="00084450" w:rsidRPr="003A09E1" w14:paraId="1FCF9267" w14:textId="77777777" w:rsidTr="00BF6A0C">
        <w:trPr>
          <w:cantSplit/>
          <w:trHeight w:val="851"/>
        </w:trPr>
        <w:tc>
          <w:tcPr>
            <w:tcW w:w="9574" w:type="dxa"/>
            <w:gridSpan w:val="2"/>
          </w:tcPr>
          <w:p w14:paraId="7FFE7B36" w14:textId="77777777" w:rsidR="00084450" w:rsidRPr="00E818B7" w:rsidRDefault="00084450" w:rsidP="000844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B7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E818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16 </w:t>
            </w:r>
            <w:r w:rsidRPr="00E818B7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  <w:p w14:paraId="60C9C120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  <w:r w:rsidRPr="00E818B7">
              <w:rPr>
                <w:rFonts w:ascii="Times New Roman" w:hAnsi="Times New Roman"/>
                <w:sz w:val="24"/>
                <w:szCs w:val="24"/>
              </w:rPr>
              <w:t>The chart below shows the reasons that 25 customers gave for shopping at a local clothing store.</w:t>
            </w:r>
          </w:p>
          <w:p w14:paraId="3702C1DE" w14:textId="77777777" w:rsidR="00084450" w:rsidRPr="00E818B7" w:rsidRDefault="00FC099E" w:rsidP="0008445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7FD421EF">
                <v:shape id="_x0000_s1042" type="#_x0000_t75" style="position:absolute;margin-left:49.5pt;margin-top:4.5pt;width:346.1pt;height:291pt;z-index:251866112;mso-position-horizontal-relative:text;mso-position-vertical-relative:text">
                  <v:imagedata r:id="rId56" o:title=""/>
                </v:shape>
                <o:OLEObject Type="Embed" ProgID="FXDraw.Graphic" ShapeID="_x0000_s1042" DrawAspect="Content" ObjectID="_1625511774" r:id="rId57"/>
              </w:object>
            </w:r>
          </w:p>
          <w:p w14:paraId="4F9204D5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D04A27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B98DC9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814D22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78E785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56AECF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7D1EB5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0FC1A0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83CF9F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C0DEF3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360877" w14:textId="77777777" w:rsidR="00084450" w:rsidRPr="00E818B7" w:rsidRDefault="00084450" w:rsidP="0008445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EF7E32" w14:textId="77777777" w:rsidR="00084450" w:rsidRPr="00E818B7" w:rsidRDefault="00084450" w:rsidP="00084450">
            <w:pPr>
              <w:pStyle w:val="Section3Style"/>
              <w:ind w:left="0" w:firstLine="0"/>
            </w:pPr>
            <w:r w:rsidRPr="00E818B7">
              <w:t xml:space="preserve"> </w:t>
            </w:r>
          </w:p>
          <w:p w14:paraId="6DC90A25" w14:textId="77777777" w:rsidR="00084450" w:rsidRPr="00E818B7" w:rsidRDefault="00084450" w:rsidP="00DC1911">
            <w:pPr>
              <w:pStyle w:val="Section3Style"/>
              <w:ind w:left="360" w:firstLine="0"/>
            </w:pPr>
            <w:r w:rsidRPr="00E818B7">
              <w:t>After completing appropriate calculations, draw the Pareto line on the chart above.</w:t>
            </w:r>
          </w:p>
          <w:p w14:paraId="5497204E" w14:textId="77777777" w:rsidR="00084450" w:rsidRPr="00E818B7" w:rsidRDefault="00084450" w:rsidP="00DC1911">
            <w:pPr>
              <w:pStyle w:val="Section3Style"/>
              <w:ind w:left="360" w:firstLine="0"/>
            </w:pPr>
          </w:p>
          <w:p w14:paraId="44BF3BB5" w14:textId="77777777" w:rsidR="00084450" w:rsidRDefault="00084450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776273C1" w14:textId="77777777" w:rsidR="00084450" w:rsidRDefault="00084450" w:rsidP="00DC1911">
            <w:pPr>
              <w:pStyle w:val="Section3Style"/>
              <w:ind w:left="360" w:firstLine="0"/>
            </w:pPr>
          </w:p>
          <w:p w14:paraId="16FFADA0" w14:textId="77777777" w:rsidR="00084450" w:rsidRDefault="00084450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69B48600" w14:textId="77777777" w:rsidR="00084450" w:rsidRDefault="00084450" w:rsidP="00DC1911">
            <w:pPr>
              <w:pStyle w:val="Section3Style"/>
              <w:ind w:left="360" w:firstLine="0"/>
            </w:pPr>
          </w:p>
          <w:p w14:paraId="4D8594A7" w14:textId="77777777" w:rsidR="00084450" w:rsidRDefault="00084450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18A49EAA" w14:textId="77777777" w:rsidR="00084450" w:rsidRDefault="00084450" w:rsidP="00DC1911">
            <w:pPr>
              <w:pStyle w:val="Section3Style"/>
              <w:ind w:left="360" w:firstLine="0"/>
            </w:pPr>
          </w:p>
          <w:p w14:paraId="7E67AAFB" w14:textId="77777777" w:rsidR="00084450" w:rsidRPr="00D73A65" w:rsidRDefault="00084450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542DED2E" w14:textId="77777777" w:rsidR="00FF14D7" w:rsidRDefault="00FF14D7" w:rsidP="004B04F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6A176D78" w14:textId="022803FF" w:rsidR="00084450" w:rsidRPr="003A09E1" w:rsidRDefault="00084450" w:rsidP="004B04F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</w:tr>
      <w:tr w:rsidR="00080963" w:rsidRPr="003A09E1" w14:paraId="11F492C0" w14:textId="77777777" w:rsidTr="00080963">
        <w:trPr>
          <w:cantSplit/>
          <w:trHeight w:val="340"/>
        </w:trPr>
        <w:tc>
          <w:tcPr>
            <w:tcW w:w="10740" w:type="dxa"/>
            <w:gridSpan w:val="3"/>
          </w:tcPr>
          <w:p w14:paraId="79302BEB" w14:textId="77777777" w:rsidR="002A5DD4" w:rsidRDefault="00080963" w:rsidP="0008096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Question </w:t>
            </w:r>
            <w:r w:rsidRPr="009F6F49">
              <w:rPr>
                <w:rFonts w:ascii="Times New Roman" w:eastAsia="Calibri" w:hAnsi="Times New Roman" w:cs="Times New Roman"/>
                <w:b/>
              </w:rPr>
              <w:t>1</w:t>
            </w:r>
            <w:r w:rsidR="00FE7E9C">
              <w:rPr>
                <w:rFonts w:ascii="Times New Roman" w:eastAsia="Calibri" w:hAnsi="Times New Roman" w:cs="Times New Roman"/>
                <w:b/>
              </w:rPr>
              <w:t>7</w:t>
            </w: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="006335DF">
              <w:rPr>
                <w:rFonts w:ascii="Times New Roman" w:eastAsia="Calibri" w:hAnsi="Times New Roman" w:cs="Times New Roman"/>
              </w:rPr>
              <w:t>2</w:t>
            </w:r>
            <w:r>
              <w:rPr>
                <w:rFonts w:ascii="Times New Roman" w:eastAsia="Calibri" w:hAnsi="Times New Roman" w:cs="Times New Roman"/>
              </w:rPr>
              <w:t xml:space="preserve"> mark</w:t>
            </w:r>
            <w:r w:rsidR="002A5DD4">
              <w:rPr>
                <w:rFonts w:ascii="Times New Roman" w:eastAsia="Calibri" w:hAnsi="Times New Roman" w:cs="Times New Roman"/>
              </w:rPr>
              <w:t>s)</w:t>
            </w:r>
          </w:p>
          <w:p w14:paraId="4811C08B" w14:textId="77777777" w:rsidR="002A5DD4" w:rsidRDefault="002A5DD4" w:rsidP="000809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Travis creates the spreadsheet below to help him keep track of his budget while he is at university.</w:t>
            </w:r>
          </w:p>
          <w:p w14:paraId="6C147D2B" w14:textId="77777777" w:rsidR="002A5DD4" w:rsidRDefault="002A5DD4" w:rsidP="000809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Two cells have been blanked out and replaced with the letters the A and B.</w:t>
            </w:r>
          </w:p>
          <w:p w14:paraId="6912D14E" w14:textId="77777777" w:rsidR="002A5DD4" w:rsidRPr="002A5DD4" w:rsidRDefault="002A5DD4" w:rsidP="000809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3DCF6E6" wp14:editId="5EF8C2B9">
                  <wp:extent cx="4838700" cy="316346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preadsheet Budget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25" cy="317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81A" w:rsidRPr="003A09E1" w14:paraId="2CF307FA" w14:textId="77777777" w:rsidTr="004B04F4">
        <w:trPr>
          <w:cantSplit/>
          <w:trHeight w:val="851"/>
        </w:trPr>
        <w:tc>
          <w:tcPr>
            <w:tcW w:w="567" w:type="dxa"/>
          </w:tcPr>
          <w:p w14:paraId="6EAE9B6D" w14:textId="77777777" w:rsidR="00CC281A" w:rsidRPr="003A09E1" w:rsidRDefault="00CC281A" w:rsidP="004B04F4">
            <w:p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07" w:type="dxa"/>
          </w:tcPr>
          <w:p w14:paraId="3B8D8FF8" w14:textId="77777777" w:rsidR="00CC281A" w:rsidRDefault="00DC1911" w:rsidP="005C4DB5">
            <w:pPr>
              <w:pStyle w:val="Section3Style"/>
              <w:numPr>
                <w:ilvl w:val="0"/>
                <w:numId w:val="6"/>
              </w:numPr>
            </w:pPr>
            <w:r>
              <w:t xml:space="preserve"> </w:t>
            </w:r>
            <w:r w:rsidR="002A5DD4">
              <w:t xml:space="preserve">What is the value of </w:t>
            </w:r>
            <w:r w:rsidR="002A5DD4" w:rsidRPr="002A5DD4">
              <w:rPr>
                <w:rFonts w:asciiTheme="minorHAnsi" w:hAnsiTheme="minorHAnsi" w:cstheme="minorHAnsi"/>
              </w:rPr>
              <w:t>B</w:t>
            </w:r>
            <w:r w:rsidR="002A5DD4">
              <w:t>?</w:t>
            </w:r>
          </w:p>
          <w:p w14:paraId="40D9022C" w14:textId="77777777" w:rsidR="00DC1911" w:rsidRDefault="00DC1911" w:rsidP="00DC1911">
            <w:pPr>
              <w:pStyle w:val="Section3Style"/>
              <w:ind w:left="360" w:firstLine="0"/>
            </w:pPr>
          </w:p>
          <w:p w14:paraId="60352D18" w14:textId="77777777" w:rsidR="00DC1911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730FED1F" w14:textId="77777777" w:rsidR="00DC1911" w:rsidRDefault="00DC1911" w:rsidP="00DC1911">
            <w:pPr>
              <w:pStyle w:val="Section3Style"/>
              <w:ind w:left="360" w:firstLine="0"/>
            </w:pPr>
          </w:p>
          <w:p w14:paraId="4508C4AF" w14:textId="77777777" w:rsidR="00DC1911" w:rsidRPr="00D73A65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7C6E4251" w14:textId="77777777" w:rsidR="00CC281A" w:rsidRPr="003A09E1" w:rsidRDefault="002A5DD4" w:rsidP="004B04F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CC281A" w:rsidRPr="003A09E1" w14:paraId="01E11108" w14:textId="77777777" w:rsidTr="004B04F4">
        <w:trPr>
          <w:cantSplit/>
          <w:trHeight w:val="851"/>
        </w:trPr>
        <w:tc>
          <w:tcPr>
            <w:tcW w:w="567" w:type="dxa"/>
          </w:tcPr>
          <w:p w14:paraId="0285C0B0" w14:textId="77777777" w:rsidR="00CC281A" w:rsidRPr="003A09E1" w:rsidRDefault="00CC281A" w:rsidP="004B04F4">
            <w:pPr>
              <w:ind w:left="57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07" w:type="dxa"/>
          </w:tcPr>
          <w:p w14:paraId="603DE29F" w14:textId="77777777" w:rsidR="00CC281A" w:rsidRDefault="00DC1911" w:rsidP="005C4DB5">
            <w:pPr>
              <w:pStyle w:val="Section3Style"/>
              <w:numPr>
                <w:ilvl w:val="0"/>
                <w:numId w:val="3"/>
              </w:numPr>
            </w:pPr>
            <w:r>
              <w:t xml:space="preserve"> </w:t>
            </w:r>
            <w:r w:rsidR="002A5DD4">
              <w:t xml:space="preserve">Travis has a sporting injury and finds </w:t>
            </w:r>
            <w:r w:rsidR="007D0BC4">
              <w:t>his medical expenses increase to $</w:t>
            </w:r>
            <w:r w:rsidR="00211739">
              <w:t>6</w:t>
            </w:r>
            <w:r w:rsidR="007D0BC4">
              <w:t>5.00 per week.</w:t>
            </w:r>
          </w:p>
          <w:p w14:paraId="412BE0EE" w14:textId="77777777" w:rsidR="007D0BC4" w:rsidRDefault="007D0BC4" w:rsidP="007D0BC4">
            <w:pPr>
              <w:pStyle w:val="Section3Style"/>
              <w:spacing w:before="120"/>
              <w:ind w:firstLine="0"/>
              <w:contextualSpacing w:val="0"/>
            </w:pPr>
            <w:r>
              <w:t>Suggest some reduction(s) that he could make to areas of discretionary spending to prevent his budget having a weekly loss.</w:t>
            </w:r>
          </w:p>
          <w:p w14:paraId="4B60DBE8" w14:textId="77777777" w:rsidR="00DC1911" w:rsidRDefault="00DC1911" w:rsidP="00DC1911">
            <w:pPr>
              <w:pStyle w:val="Section3Style"/>
              <w:ind w:left="360" w:firstLine="0"/>
            </w:pPr>
          </w:p>
          <w:p w14:paraId="5DE13E21" w14:textId="77777777" w:rsidR="00DC1911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25195294" w14:textId="77777777" w:rsidR="00DC1911" w:rsidRDefault="00DC1911" w:rsidP="00DC1911">
            <w:pPr>
              <w:pStyle w:val="Section3Style"/>
              <w:ind w:left="360" w:firstLine="0"/>
            </w:pPr>
          </w:p>
          <w:p w14:paraId="5781C265" w14:textId="77777777" w:rsidR="00DC1911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280B733C" w14:textId="77777777" w:rsidR="00DC1911" w:rsidRDefault="00DC1911" w:rsidP="00DC1911">
            <w:pPr>
              <w:pStyle w:val="Section3Style"/>
              <w:ind w:left="360" w:firstLine="0"/>
            </w:pPr>
          </w:p>
          <w:p w14:paraId="5A5096C4" w14:textId="77777777" w:rsidR="00DC1911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60B4D277" w14:textId="77777777" w:rsidR="00DC1911" w:rsidRDefault="00DC1911" w:rsidP="00DC1911">
            <w:pPr>
              <w:pStyle w:val="Section3Style"/>
              <w:ind w:left="360" w:firstLine="0"/>
            </w:pPr>
          </w:p>
          <w:p w14:paraId="13FB0356" w14:textId="77777777" w:rsidR="00DC1911" w:rsidRPr="00D73A65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1FBBC77F" w14:textId="77777777" w:rsidR="00CC281A" w:rsidRPr="003A09E1" w:rsidRDefault="007D0BC4" w:rsidP="004B04F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080963" w:rsidRPr="00A417C8" w14:paraId="72575D2C" w14:textId="77777777" w:rsidTr="00080963">
        <w:trPr>
          <w:cantSplit/>
          <w:trHeight w:val="340"/>
        </w:trPr>
        <w:tc>
          <w:tcPr>
            <w:tcW w:w="10740" w:type="dxa"/>
            <w:gridSpan w:val="3"/>
          </w:tcPr>
          <w:p w14:paraId="325714BB" w14:textId="77777777" w:rsidR="00080963" w:rsidRPr="00C36BF6" w:rsidRDefault="00080963" w:rsidP="000809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BF6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C36B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FE7E9C" w:rsidRPr="00C36B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Pr="00C36B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36BF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B73B85" w:rsidRPr="00C36BF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C36B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51C325F2" w14:textId="77777777" w:rsidR="00744C80" w:rsidRDefault="00744C80" w:rsidP="000809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</w:t>
            </w:r>
            <w:r w:rsidRPr="00744C80">
              <w:rPr>
                <w:rFonts w:ascii="Times New Roman" w:hAnsi="Times New Roman"/>
                <w:sz w:val="24"/>
                <w:szCs w:val="24"/>
              </w:rPr>
              <w:t xml:space="preserve"> a game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44C80">
              <w:rPr>
                <w:rFonts w:ascii="Times New Roman" w:hAnsi="Times New Roman"/>
                <w:sz w:val="24"/>
                <w:szCs w:val="24"/>
              </w:rPr>
              <w:t xml:space="preserve"> a player draws a card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from a pile of cards marked with the letters A to D.</w:t>
            </w:r>
          </w:p>
          <w:p w14:paraId="4693A7DB" w14:textId="77777777" w:rsidR="00744C80" w:rsidRDefault="00744C80" w:rsidP="0008096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player then rolls a die numbered from one to six. </w:t>
            </w:r>
          </w:p>
          <w:p w14:paraId="299B4876" w14:textId="77777777" w:rsidR="005710EF" w:rsidRPr="00744C80" w:rsidRDefault="00744C80" w:rsidP="00080963">
            <w:pPr>
              <w:rPr>
                <w:rFonts w:ascii="Times New Roman" w:hAnsi="Times New Roman"/>
                <w:sz w:val="24"/>
                <w:szCs w:val="24"/>
              </w:rPr>
            </w:pPr>
            <w:r w:rsidRPr="00744C80">
              <w:rPr>
                <w:rFonts w:ascii="Times New Roman" w:hAnsi="Times New Roman"/>
                <w:sz w:val="24"/>
                <w:szCs w:val="24"/>
              </w:rPr>
              <w:t xml:space="preserve">Kimberley </w:t>
            </w:r>
            <w:r w:rsidR="007727F0">
              <w:rPr>
                <w:rFonts w:ascii="Times New Roman" w:hAnsi="Times New Roman"/>
                <w:sz w:val="24"/>
                <w:szCs w:val="24"/>
              </w:rPr>
              <w:t xml:space="preserve">starts </w:t>
            </w:r>
            <w:r w:rsidRPr="00744C80">
              <w:rPr>
                <w:rFonts w:ascii="Times New Roman" w:hAnsi="Times New Roman"/>
                <w:sz w:val="24"/>
                <w:szCs w:val="24"/>
              </w:rPr>
              <w:t>draw</w:t>
            </w:r>
            <w:r w:rsidR="007727F0">
              <w:rPr>
                <w:rFonts w:ascii="Times New Roman" w:hAnsi="Times New Roman"/>
                <w:sz w:val="24"/>
                <w:szCs w:val="24"/>
              </w:rPr>
              <w:t>ing</w:t>
            </w:r>
            <w:r w:rsidRPr="00744C80">
              <w:rPr>
                <w:rFonts w:ascii="Times New Roman" w:hAnsi="Times New Roman"/>
                <w:sz w:val="24"/>
                <w:szCs w:val="24"/>
              </w:rPr>
              <w:t xml:space="preserve"> up the table below to find the number of outcomes</w:t>
            </w:r>
            <w:r w:rsidR="007727F0">
              <w:rPr>
                <w:rFonts w:ascii="Times New Roman" w:hAnsi="Times New Roman"/>
                <w:sz w:val="24"/>
                <w:szCs w:val="24"/>
              </w:rPr>
              <w:t>.</w:t>
            </w:r>
          </w:p>
          <w:tbl>
            <w:tblPr>
              <w:tblStyle w:val="TableGrid"/>
              <w:tblW w:w="0" w:type="auto"/>
              <w:tblInd w:w="1087" w:type="dxa"/>
              <w:tblLook w:val="04A0" w:firstRow="1" w:lastRow="0" w:firstColumn="1" w:lastColumn="0" w:noHBand="0" w:noVBand="1"/>
            </w:tblPr>
            <w:tblGrid>
              <w:gridCol w:w="1191"/>
              <w:gridCol w:w="1191"/>
              <w:gridCol w:w="1191"/>
              <w:gridCol w:w="1191"/>
              <w:gridCol w:w="1191"/>
            </w:tblGrid>
            <w:tr w:rsidR="00744C80" w14:paraId="301BBB7B" w14:textId="77777777" w:rsidTr="00C8240E">
              <w:trPr>
                <w:trHeight w:val="397"/>
              </w:trPr>
              <w:tc>
                <w:tcPr>
                  <w:tcW w:w="1191" w:type="dxa"/>
                  <w:vAlign w:val="center"/>
                </w:tcPr>
                <w:p w14:paraId="4537B0C8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0485C14D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191" w:type="dxa"/>
                  <w:vAlign w:val="center"/>
                </w:tcPr>
                <w:p w14:paraId="1A5555E1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1191" w:type="dxa"/>
                  <w:vAlign w:val="center"/>
                </w:tcPr>
                <w:p w14:paraId="56CC6756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1191" w:type="dxa"/>
                  <w:vAlign w:val="center"/>
                </w:tcPr>
                <w:p w14:paraId="7AA53CD5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</w:t>
                  </w:r>
                </w:p>
              </w:tc>
            </w:tr>
            <w:tr w:rsidR="00744C80" w14:paraId="48B750BC" w14:textId="77777777" w:rsidTr="00C8240E">
              <w:trPr>
                <w:trHeight w:val="397"/>
              </w:trPr>
              <w:tc>
                <w:tcPr>
                  <w:tcW w:w="1191" w:type="dxa"/>
                  <w:vAlign w:val="center"/>
                </w:tcPr>
                <w:p w14:paraId="32F41A27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91" w:type="dxa"/>
                  <w:vAlign w:val="center"/>
                </w:tcPr>
                <w:p w14:paraId="599C140C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A1</w:t>
                  </w:r>
                </w:p>
              </w:tc>
              <w:tc>
                <w:tcPr>
                  <w:tcW w:w="1191" w:type="dxa"/>
                  <w:vAlign w:val="center"/>
                </w:tcPr>
                <w:p w14:paraId="53B9EDF2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B1</w:t>
                  </w:r>
                </w:p>
              </w:tc>
              <w:tc>
                <w:tcPr>
                  <w:tcW w:w="1191" w:type="dxa"/>
                  <w:vAlign w:val="center"/>
                </w:tcPr>
                <w:p w14:paraId="1EEA31BC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1982C474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44C80" w14:paraId="0552E75A" w14:textId="77777777" w:rsidTr="00C8240E">
              <w:trPr>
                <w:trHeight w:val="397"/>
              </w:trPr>
              <w:tc>
                <w:tcPr>
                  <w:tcW w:w="1191" w:type="dxa"/>
                  <w:vAlign w:val="center"/>
                </w:tcPr>
                <w:p w14:paraId="3BA117C9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91" w:type="dxa"/>
                  <w:vAlign w:val="center"/>
                </w:tcPr>
                <w:p w14:paraId="2E1A4B8B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A2</w:t>
                  </w:r>
                </w:p>
              </w:tc>
              <w:tc>
                <w:tcPr>
                  <w:tcW w:w="1191" w:type="dxa"/>
                  <w:vAlign w:val="center"/>
                </w:tcPr>
                <w:p w14:paraId="41D0DEF3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B2</w:t>
                  </w:r>
                </w:p>
              </w:tc>
              <w:tc>
                <w:tcPr>
                  <w:tcW w:w="1191" w:type="dxa"/>
                  <w:vAlign w:val="center"/>
                </w:tcPr>
                <w:p w14:paraId="0505E6C0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4E71F864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44C80" w14:paraId="5265EC63" w14:textId="77777777" w:rsidTr="00C8240E">
              <w:trPr>
                <w:trHeight w:val="397"/>
              </w:trPr>
              <w:tc>
                <w:tcPr>
                  <w:tcW w:w="1191" w:type="dxa"/>
                  <w:vAlign w:val="center"/>
                </w:tcPr>
                <w:p w14:paraId="5882250F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91" w:type="dxa"/>
                  <w:vAlign w:val="center"/>
                </w:tcPr>
                <w:p w14:paraId="13D4A797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602DF7FD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5E8F7E39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41EA3E54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44C80" w14:paraId="1F7132AB" w14:textId="77777777" w:rsidTr="00C8240E">
              <w:trPr>
                <w:trHeight w:val="397"/>
              </w:trPr>
              <w:tc>
                <w:tcPr>
                  <w:tcW w:w="1191" w:type="dxa"/>
                  <w:vAlign w:val="center"/>
                </w:tcPr>
                <w:p w14:paraId="2B2A83EF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91" w:type="dxa"/>
                  <w:vAlign w:val="center"/>
                </w:tcPr>
                <w:p w14:paraId="191425DE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34FD7869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7B0127E9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766518B1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44C80" w14:paraId="57479D6B" w14:textId="77777777" w:rsidTr="00C8240E">
              <w:trPr>
                <w:trHeight w:val="397"/>
              </w:trPr>
              <w:tc>
                <w:tcPr>
                  <w:tcW w:w="1191" w:type="dxa"/>
                  <w:vAlign w:val="center"/>
                </w:tcPr>
                <w:p w14:paraId="54B1810B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91" w:type="dxa"/>
                  <w:vAlign w:val="center"/>
                </w:tcPr>
                <w:p w14:paraId="38B0624E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61B825F9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7095A0EA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374B1A95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44C80" w14:paraId="4A2DF26A" w14:textId="77777777" w:rsidTr="00C8240E">
              <w:trPr>
                <w:trHeight w:val="397"/>
              </w:trPr>
              <w:tc>
                <w:tcPr>
                  <w:tcW w:w="1191" w:type="dxa"/>
                  <w:vAlign w:val="center"/>
                </w:tcPr>
                <w:p w14:paraId="716F0329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91" w:type="dxa"/>
                  <w:vAlign w:val="center"/>
                </w:tcPr>
                <w:p w14:paraId="4AD92E4F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08D274A1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0CD0F57F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14:paraId="4766B4AC" w14:textId="77777777" w:rsidR="00744C80" w:rsidRDefault="00744C80" w:rsidP="00C824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FB9B4BB" w14:textId="77777777" w:rsidR="007727F0" w:rsidRPr="00A417C8" w:rsidRDefault="007727F0" w:rsidP="00080963">
            <w:pPr>
              <w:rPr>
                <w:rFonts w:ascii="Times New Roman" w:hAnsi="Times New Roman"/>
                <w:b/>
              </w:rPr>
            </w:pPr>
          </w:p>
        </w:tc>
      </w:tr>
      <w:tr w:rsidR="00CC281A" w:rsidRPr="00A417C8" w14:paraId="60B1ABCC" w14:textId="77777777" w:rsidTr="004B04F4">
        <w:trPr>
          <w:cantSplit/>
          <w:trHeight w:val="851"/>
        </w:trPr>
        <w:tc>
          <w:tcPr>
            <w:tcW w:w="567" w:type="dxa"/>
          </w:tcPr>
          <w:p w14:paraId="1C9E48C3" w14:textId="77777777" w:rsidR="00CC281A" w:rsidRPr="00A417C8" w:rsidRDefault="00CC281A" w:rsidP="004B04F4">
            <w:pPr>
              <w:ind w:left="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7F5A2A57" w14:textId="77777777" w:rsidR="00CC281A" w:rsidRDefault="00DC1911" w:rsidP="00C8240E">
            <w:pPr>
              <w:pStyle w:val="Section3Style"/>
              <w:numPr>
                <w:ilvl w:val="0"/>
                <w:numId w:val="46"/>
              </w:numPr>
            </w:pPr>
            <w:r>
              <w:t xml:space="preserve"> </w:t>
            </w:r>
            <w:r w:rsidR="007727F0">
              <w:t>Find the probability that a player will obtain the letter B or C with the numeral 5.</w:t>
            </w:r>
          </w:p>
          <w:p w14:paraId="41175313" w14:textId="77777777" w:rsidR="00DC1911" w:rsidRDefault="00DC1911" w:rsidP="00DC1911">
            <w:pPr>
              <w:pStyle w:val="Section3Style"/>
              <w:ind w:left="360" w:firstLine="0"/>
            </w:pPr>
          </w:p>
          <w:p w14:paraId="36DAE954" w14:textId="77777777" w:rsidR="00DC1911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073604CD" w14:textId="77777777" w:rsidR="00DC1911" w:rsidRDefault="00DC1911" w:rsidP="00DC1911">
            <w:pPr>
              <w:pStyle w:val="Section3Style"/>
              <w:ind w:left="360" w:firstLine="0"/>
            </w:pPr>
          </w:p>
          <w:p w14:paraId="3E62D250" w14:textId="77777777" w:rsidR="00DC1911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702B167C" w14:textId="77777777" w:rsidR="00DC1911" w:rsidRDefault="00DC1911" w:rsidP="00DC1911">
            <w:pPr>
              <w:pStyle w:val="Section3Style"/>
              <w:ind w:left="360" w:firstLine="0"/>
            </w:pPr>
          </w:p>
          <w:p w14:paraId="400A8191" w14:textId="77777777" w:rsidR="00DC1911" w:rsidRPr="00D73A65" w:rsidRDefault="00DC1911" w:rsidP="007727F0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6E196E84" w14:textId="77777777" w:rsidR="00CC281A" w:rsidRPr="00A417C8" w:rsidRDefault="007727F0" w:rsidP="004B04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C281A" w:rsidRPr="00A417C8" w14:paraId="59597BBE" w14:textId="77777777" w:rsidTr="004B04F4">
        <w:trPr>
          <w:cantSplit/>
          <w:trHeight w:val="851"/>
        </w:trPr>
        <w:tc>
          <w:tcPr>
            <w:tcW w:w="567" w:type="dxa"/>
          </w:tcPr>
          <w:p w14:paraId="1B18960A" w14:textId="77777777" w:rsidR="00CC281A" w:rsidRPr="00A417C8" w:rsidRDefault="00CC281A" w:rsidP="004B04F4">
            <w:pPr>
              <w:ind w:left="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1940CAD0" w14:textId="77777777" w:rsidR="007727F0" w:rsidRDefault="00DC1911" w:rsidP="00C8240E">
            <w:pPr>
              <w:pStyle w:val="Section3Style"/>
              <w:numPr>
                <w:ilvl w:val="0"/>
                <w:numId w:val="46"/>
              </w:numPr>
            </w:pPr>
            <w:r>
              <w:t xml:space="preserve"> </w:t>
            </w:r>
            <w:r w:rsidR="007727F0">
              <w:t xml:space="preserve">Find the probability that a player will obtain </w:t>
            </w:r>
            <w:r w:rsidR="00CE493F">
              <w:t>a</w:t>
            </w:r>
            <w:r w:rsidR="007727F0">
              <w:t xml:space="preserve"> letter other than B </w:t>
            </w:r>
            <w:r w:rsidR="00323E79">
              <w:t>and</w:t>
            </w:r>
            <w:r w:rsidR="007727F0">
              <w:t xml:space="preserve"> an</w:t>
            </w:r>
            <w:r w:rsidR="00535A50">
              <w:t xml:space="preserve"> even</w:t>
            </w:r>
            <w:r w:rsidR="007727F0">
              <w:t xml:space="preserve"> number.</w:t>
            </w:r>
          </w:p>
          <w:p w14:paraId="65B1447C" w14:textId="77777777" w:rsidR="00DC1911" w:rsidRDefault="00DC1911" w:rsidP="00DC1911">
            <w:pPr>
              <w:pStyle w:val="Section3Style"/>
              <w:ind w:left="360" w:firstLine="0"/>
            </w:pPr>
          </w:p>
          <w:p w14:paraId="5C9D285B" w14:textId="77777777" w:rsidR="00DC1911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142206B3" w14:textId="77777777" w:rsidR="00DC1911" w:rsidRDefault="00DC1911" w:rsidP="00DC1911">
            <w:pPr>
              <w:pStyle w:val="Section3Style"/>
              <w:ind w:left="360" w:firstLine="0"/>
            </w:pPr>
          </w:p>
          <w:p w14:paraId="7867BA1F" w14:textId="77777777" w:rsidR="00DC1911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3E5C20D6" w14:textId="77777777" w:rsidR="00DC1911" w:rsidRDefault="00DC1911" w:rsidP="00DC1911">
            <w:pPr>
              <w:pStyle w:val="Section3Style"/>
              <w:ind w:left="360" w:firstLine="0"/>
            </w:pPr>
          </w:p>
          <w:p w14:paraId="6F648908" w14:textId="77777777" w:rsidR="00DC1911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7EE9E932" w14:textId="77777777" w:rsidR="00DC1911" w:rsidRDefault="00DC1911" w:rsidP="00DC1911">
            <w:pPr>
              <w:pStyle w:val="Section3Style"/>
              <w:ind w:left="360" w:firstLine="0"/>
            </w:pPr>
          </w:p>
          <w:p w14:paraId="6EA41594" w14:textId="77777777" w:rsidR="00DC1911" w:rsidRPr="00D73A65" w:rsidRDefault="00DC1911" w:rsidP="00DC1911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7DCB6B1" w14:textId="77777777" w:rsidR="00CC281A" w:rsidRPr="00A417C8" w:rsidRDefault="007727F0" w:rsidP="004B04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347E9D" w:rsidRPr="00A417C8" w14:paraId="0E5206C9" w14:textId="77777777" w:rsidTr="00F302E2">
        <w:trPr>
          <w:cantSplit/>
          <w:trHeight w:val="851"/>
        </w:trPr>
        <w:tc>
          <w:tcPr>
            <w:tcW w:w="9574" w:type="dxa"/>
            <w:gridSpan w:val="2"/>
          </w:tcPr>
          <w:p w14:paraId="58ED00E3" w14:textId="77777777" w:rsidR="00347E9D" w:rsidRPr="0013739C" w:rsidRDefault="00347E9D" w:rsidP="00347E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137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19 </w:t>
            </w:r>
            <w:r w:rsidRPr="0013739C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  <w:p w14:paraId="1747EEA4" w14:textId="77777777" w:rsidR="00347E9D" w:rsidRPr="0013739C" w:rsidRDefault="00347E9D" w:rsidP="00347E9D">
            <w:pPr>
              <w:ind w:right="851"/>
              <w:rPr>
                <w:rFonts w:ascii="Times New Roman" w:hAnsi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sz w:val="24"/>
                <w:szCs w:val="24"/>
              </w:rPr>
              <w:t>The average rate for domestic electricity is $0.18/kWh.</w:t>
            </w:r>
          </w:p>
          <w:p w14:paraId="3D9ACBD1" w14:textId="77777777" w:rsidR="00347E9D" w:rsidRPr="0013739C" w:rsidRDefault="00347E9D" w:rsidP="00347E9D">
            <w:pPr>
              <w:pStyle w:val="Section3Style"/>
              <w:ind w:left="0" w:firstLine="0"/>
            </w:pPr>
            <w:r w:rsidRPr="0013739C">
              <w:t xml:space="preserve">Calculate the cost of running an 800-watt air conditioner for </w:t>
            </w:r>
            <w:r w:rsidR="00AE245B" w:rsidRPr="0013739C">
              <w:t>6</w:t>
            </w:r>
            <w:r w:rsidRPr="0013739C">
              <w:t xml:space="preserve"> hours</w:t>
            </w:r>
            <w:r w:rsidR="009A56C4" w:rsidRPr="0013739C">
              <w:t xml:space="preserve"> per day for </w:t>
            </w:r>
            <w:r w:rsidR="00AE245B" w:rsidRPr="0013739C">
              <w:t>90 days</w:t>
            </w:r>
            <w:r w:rsidRPr="0013739C">
              <w:t xml:space="preserve">. </w:t>
            </w:r>
          </w:p>
          <w:p w14:paraId="7689DA47" w14:textId="77777777" w:rsidR="00347E9D" w:rsidRDefault="00347E9D" w:rsidP="00347E9D">
            <w:pPr>
              <w:pStyle w:val="Section3Style"/>
              <w:ind w:left="851" w:firstLine="0"/>
            </w:pPr>
          </w:p>
          <w:p w14:paraId="2187CF54" w14:textId="77777777" w:rsidR="00323E79" w:rsidRDefault="00323E79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722994F7" w14:textId="77777777" w:rsidR="00323E79" w:rsidRDefault="00323E79" w:rsidP="00323E79">
            <w:pPr>
              <w:pStyle w:val="Section3Style"/>
              <w:ind w:left="113" w:firstLine="0"/>
            </w:pPr>
          </w:p>
          <w:p w14:paraId="4044C490" w14:textId="77777777" w:rsidR="00323E79" w:rsidRDefault="00323E79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29359378" w14:textId="77777777" w:rsidR="00323E79" w:rsidRDefault="00323E79" w:rsidP="00323E79">
            <w:pPr>
              <w:pStyle w:val="Section3Style"/>
              <w:ind w:left="113" w:firstLine="0"/>
            </w:pPr>
          </w:p>
          <w:p w14:paraId="07671D31" w14:textId="77777777" w:rsidR="00323E79" w:rsidRDefault="00323E79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19D795ED" w14:textId="77777777" w:rsidR="00323E79" w:rsidRDefault="00323E79" w:rsidP="00323E79">
            <w:pPr>
              <w:pStyle w:val="Section3Style"/>
              <w:ind w:left="113" w:firstLine="0"/>
            </w:pPr>
          </w:p>
          <w:p w14:paraId="7E9F769E" w14:textId="77777777" w:rsidR="00323E79" w:rsidRDefault="00323E79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46967D37" w14:textId="77777777" w:rsidR="00323E79" w:rsidRDefault="00323E79" w:rsidP="00323E79">
            <w:pPr>
              <w:pStyle w:val="Section3Style"/>
              <w:ind w:left="113" w:firstLine="0"/>
            </w:pPr>
          </w:p>
          <w:p w14:paraId="164E7D87" w14:textId="77777777" w:rsidR="00323E79" w:rsidRDefault="00323E79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5C324FA6" w14:textId="77777777" w:rsidR="00347E9D" w:rsidRPr="00D73A65" w:rsidRDefault="00347E9D" w:rsidP="00323E79">
            <w:pPr>
              <w:pStyle w:val="Section3Style"/>
              <w:ind w:left="0" w:firstLine="0"/>
            </w:pPr>
          </w:p>
        </w:tc>
        <w:tc>
          <w:tcPr>
            <w:tcW w:w="1166" w:type="dxa"/>
          </w:tcPr>
          <w:p w14:paraId="4CB84566" w14:textId="77777777" w:rsidR="00AD3ED9" w:rsidRDefault="00AD3ED9" w:rsidP="004B04F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1268892" w14:textId="39535387" w:rsidR="00347E9D" w:rsidRPr="00A417C8" w:rsidRDefault="00347E9D" w:rsidP="004B04F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83A55" w:rsidRPr="00A417C8" w14:paraId="0F9876AD" w14:textId="77777777" w:rsidTr="00F302E2">
        <w:trPr>
          <w:cantSplit/>
          <w:trHeight w:val="851"/>
        </w:trPr>
        <w:tc>
          <w:tcPr>
            <w:tcW w:w="9574" w:type="dxa"/>
            <w:gridSpan w:val="2"/>
          </w:tcPr>
          <w:p w14:paraId="7BDAF3E7" w14:textId="77777777" w:rsidR="00483A55" w:rsidRPr="0013739C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137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20 </w:t>
            </w:r>
            <w:r w:rsidRPr="0013739C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  <w:p w14:paraId="19CBEF8A" w14:textId="77777777" w:rsidR="00483A55" w:rsidRPr="0013739C" w:rsidRDefault="00483A55" w:rsidP="001C1C0E">
            <w:pPr>
              <w:ind w:right="794"/>
              <w:rPr>
                <w:rFonts w:ascii="Times New Roman" w:hAnsi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sz w:val="24"/>
                <w:szCs w:val="24"/>
              </w:rPr>
              <w:t>The masses of the</w:t>
            </w:r>
            <w:r w:rsidR="001C1C0E" w:rsidRPr="00137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>adult female koalas in a colony are normally distributed with a mean of 9.5</w:t>
            </w:r>
            <w:r w:rsidR="001C1C0E" w:rsidRPr="0013739C">
              <w:rPr>
                <w:rFonts w:ascii="Times New Roman" w:hAnsi="Times New Roman"/>
                <w:sz w:val="24"/>
                <w:szCs w:val="24"/>
              </w:rPr>
              <w:t> 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>kg and a standard deviation of 0.8</w:t>
            </w:r>
            <w:r w:rsidR="001C1C0E" w:rsidRPr="0013739C">
              <w:rPr>
                <w:rFonts w:ascii="Times New Roman" w:hAnsi="Times New Roman"/>
                <w:sz w:val="24"/>
                <w:szCs w:val="24"/>
              </w:rPr>
              <w:t> 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>kg.</w:t>
            </w:r>
          </w:p>
          <w:p w14:paraId="3FB1361C" w14:textId="77777777" w:rsidR="00483A55" w:rsidRPr="0013739C" w:rsidRDefault="006D3B54" w:rsidP="001C1C0E">
            <w:pPr>
              <w:ind w:right="794"/>
              <w:rPr>
                <w:rFonts w:ascii="Times New Roman" w:hAnsi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sz w:val="24"/>
                <w:szCs w:val="24"/>
              </w:rPr>
              <w:t>What percentage</w:t>
            </w:r>
            <w:r w:rsidR="00483A55" w:rsidRPr="0013739C">
              <w:rPr>
                <w:rFonts w:ascii="Times New Roman" w:hAnsi="Times New Roman"/>
                <w:sz w:val="24"/>
                <w:szCs w:val="24"/>
              </w:rPr>
              <w:t xml:space="preserve"> of these females would you expect to have masses between 7.9</w:t>
            </w:r>
            <w:r w:rsidR="001C1C0E" w:rsidRPr="0013739C">
              <w:rPr>
                <w:rFonts w:ascii="Times New Roman" w:hAnsi="Times New Roman"/>
                <w:sz w:val="24"/>
                <w:szCs w:val="24"/>
              </w:rPr>
              <w:t> </w:t>
            </w:r>
            <w:r w:rsidR="00483A55" w:rsidRPr="0013739C">
              <w:rPr>
                <w:rFonts w:ascii="Times New Roman" w:hAnsi="Times New Roman"/>
                <w:sz w:val="24"/>
                <w:szCs w:val="24"/>
              </w:rPr>
              <w:t xml:space="preserve">kg and </w:t>
            </w:r>
            <w:r w:rsidR="00CD2BC2" w:rsidRPr="0013739C">
              <w:rPr>
                <w:rFonts w:ascii="Times New Roman" w:hAnsi="Times New Roman"/>
                <w:sz w:val="24"/>
                <w:szCs w:val="24"/>
              </w:rPr>
              <w:t>10.3</w:t>
            </w:r>
            <w:r w:rsidR="001C1C0E" w:rsidRPr="0013739C">
              <w:rPr>
                <w:rFonts w:ascii="Times New Roman" w:hAnsi="Times New Roman"/>
                <w:sz w:val="24"/>
                <w:szCs w:val="24"/>
              </w:rPr>
              <w:t> </w:t>
            </w:r>
            <w:r w:rsidR="00CD2BC2" w:rsidRPr="0013739C">
              <w:rPr>
                <w:rFonts w:ascii="Times New Roman" w:hAnsi="Times New Roman"/>
                <w:sz w:val="24"/>
                <w:szCs w:val="24"/>
              </w:rPr>
              <w:t>kg?</w:t>
            </w:r>
          </w:p>
          <w:p w14:paraId="0C7593C3" w14:textId="77777777" w:rsidR="00CD2BC2" w:rsidRDefault="00CD2BC2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15B24D2D" w14:textId="77777777" w:rsidR="00CD2BC2" w:rsidRDefault="00CD2BC2" w:rsidP="00323E79">
            <w:pPr>
              <w:pStyle w:val="Section3Style"/>
              <w:ind w:left="113" w:firstLine="0"/>
            </w:pPr>
          </w:p>
          <w:p w14:paraId="744766B3" w14:textId="77777777" w:rsidR="00483A55" w:rsidRDefault="00483A55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723BD96F" w14:textId="77777777" w:rsidR="00483A55" w:rsidRDefault="00483A55" w:rsidP="00323E79">
            <w:pPr>
              <w:pStyle w:val="Section3Style"/>
              <w:ind w:left="113" w:firstLine="0"/>
            </w:pPr>
          </w:p>
          <w:p w14:paraId="7D1173A0" w14:textId="77777777" w:rsidR="00483A55" w:rsidRDefault="00483A55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218DCE84" w14:textId="77777777" w:rsidR="00483A55" w:rsidRDefault="00483A55" w:rsidP="00323E79">
            <w:pPr>
              <w:pStyle w:val="Section3Style"/>
              <w:ind w:left="113" w:firstLine="0"/>
            </w:pPr>
          </w:p>
          <w:p w14:paraId="58386E80" w14:textId="77777777" w:rsidR="00483A55" w:rsidRDefault="00483A55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07F40875" w14:textId="77777777" w:rsidR="00483A55" w:rsidRDefault="00483A55" w:rsidP="00323E79">
            <w:pPr>
              <w:pStyle w:val="Section3Style"/>
              <w:ind w:left="113" w:firstLine="0"/>
            </w:pPr>
          </w:p>
          <w:p w14:paraId="37F52FD2" w14:textId="77777777" w:rsidR="00483A55" w:rsidRPr="002F3063" w:rsidRDefault="00483A55" w:rsidP="00323E79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0FE8EC99" w14:textId="77777777" w:rsidR="00C52438" w:rsidRDefault="00C52438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438516C" w14:textId="21CB50D6" w:rsidR="00483A55" w:rsidRPr="00A417C8" w:rsidRDefault="00CD2BC2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</w:tbl>
    <w:p w14:paraId="670D878A" w14:textId="77777777" w:rsidR="00323E79" w:rsidRDefault="00323E79">
      <w:r>
        <w:br w:type="page"/>
      </w:r>
    </w:p>
    <w:tbl>
      <w:tblPr>
        <w:tblStyle w:val="TableGrid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85" w:type="dxa"/>
        </w:tblCellMar>
        <w:tblLook w:val="04A0" w:firstRow="1" w:lastRow="0" w:firstColumn="1" w:lastColumn="0" w:noHBand="0" w:noVBand="1"/>
      </w:tblPr>
      <w:tblGrid>
        <w:gridCol w:w="567"/>
        <w:gridCol w:w="9007"/>
        <w:gridCol w:w="1166"/>
      </w:tblGrid>
      <w:tr w:rsidR="00483A55" w:rsidRPr="00A417C8" w14:paraId="12B88CDF" w14:textId="77777777" w:rsidTr="00080963">
        <w:trPr>
          <w:cantSplit/>
          <w:trHeight w:val="340"/>
        </w:trPr>
        <w:tc>
          <w:tcPr>
            <w:tcW w:w="10740" w:type="dxa"/>
            <w:gridSpan w:val="3"/>
          </w:tcPr>
          <w:p w14:paraId="0D1597EC" w14:textId="77777777" w:rsidR="00483A55" w:rsidRPr="0013739C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137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21 </w:t>
            </w:r>
            <w:r w:rsidRPr="0013739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766E0D" w:rsidRPr="001373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1373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1071E399" w14:textId="77777777" w:rsidR="00766E0D" w:rsidRPr="0013739C" w:rsidRDefault="00BD7B0B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sz w:val="24"/>
                <w:szCs w:val="24"/>
              </w:rPr>
              <w:t>Amelia has t</w:t>
            </w:r>
            <w:r w:rsidR="00766E0D" w:rsidRPr="0013739C">
              <w:rPr>
                <w:rFonts w:ascii="Times New Roman" w:hAnsi="Times New Roman"/>
                <w:sz w:val="24"/>
                <w:szCs w:val="24"/>
              </w:rPr>
              <w:t>h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>is</w:t>
            </w:r>
            <w:r w:rsidR="00766E0D" w:rsidRPr="0013739C">
              <w:rPr>
                <w:rFonts w:ascii="Times New Roman" w:hAnsi="Times New Roman"/>
                <w:sz w:val="24"/>
                <w:szCs w:val="24"/>
              </w:rPr>
              <w:t xml:space="preserve"> ruler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 xml:space="preserve"> in her pencil case</w:t>
            </w:r>
            <w:r w:rsidR="00AB16DD" w:rsidRPr="001373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351428" w14:textId="77777777" w:rsidR="00766E0D" w:rsidRPr="0013739C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1B534FD9">
                <v:shape id="_x0000_s1054" type="#_x0000_t75" style="position:absolute;margin-left:11.4pt;margin-top:6.75pt;width:465.35pt;height:82.55pt;z-index:251880448;mso-position-horizontal-relative:text;mso-position-vertical-relative:text">
                  <v:imagedata r:id="rId59" o:title=""/>
                </v:shape>
                <o:OLEObject Type="Embed" ProgID="FXDraw.Graphic" ShapeID="_x0000_s1054" DrawAspect="Content" ObjectID="_1625511775" r:id="rId60"/>
              </w:object>
            </w:r>
          </w:p>
          <w:p w14:paraId="7164386A" w14:textId="77777777" w:rsidR="00766E0D" w:rsidRPr="0013739C" w:rsidRDefault="00766E0D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D52D73" w14:textId="77777777" w:rsidR="00766E0D" w:rsidRPr="0013739C" w:rsidRDefault="00766E0D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3D60D5" w14:textId="77777777" w:rsidR="00766E0D" w:rsidRPr="00766E0D" w:rsidRDefault="00766E0D" w:rsidP="00483A55">
            <w:pPr>
              <w:rPr>
                <w:rFonts w:ascii="Times New Roman" w:hAnsi="Times New Roman"/>
              </w:rPr>
            </w:pPr>
          </w:p>
        </w:tc>
      </w:tr>
      <w:tr w:rsidR="00483A55" w:rsidRPr="00A417C8" w14:paraId="4A1A3059" w14:textId="77777777" w:rsidTr="004B04F4">
        <w:trPr>
          <w:cantSplit/>
          <w:trHeight w:val="851"/>
        </w:trPr>
        <w:tc>
          <w:tcPr>
            <w:tcW w:w="567" w:type="dxa"/>
          </w:tcPr>
          <w:p w14:paraId="4D00F10C" w14:textId="77777777" w:rsidR="00483A55" w:rsidRPr="00A417C8" w:rsidRDefault="00483A55" w:rsidP="00483A55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382C2F61" w14:textId="77777777" w:rsidR="00483A55" w:rsidRDefault="00483A55" w:rsidP="009F5046">
            <w:pPr>
              <w:pStyle w:val="Section3Style"/>
              <w:numPr>
                <w:ilvl w:val="0"/>
                <w:numId w:val="48"/>
              </w:numPr>
            </w:pPr>
            <w:r>
              <w:t xml:space="preserve"> </w:t>
            </w:r>
            <w:r w:rsidR="00B650A3">
              <w:t>What is the absolute error when using this ruler?</w:t>
            </w:r>
          </w:p>
          <w:p w14:paraId="122263CC" w14:textId="77777777" w:rsidR="00483A55" w:rsidRDefault="00483A55" w:rsidP="00483A55">
            <w:pPr>
              <w:pStyle w:val="Section3Style"/>
              <w:ind w:left="360" w:firstLine="0"/>
            </w:pPr>
          </w:p>
          <w:p w14:paraId="4C5B4E7E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65DF1941" w14:textId="77777777" w:rsidR="00483A55" w:rsidRDefault="00483A55" w:rsidP="00483A55">
            <w:pPr>
              <w:pStyle w:val="Section3Style"/>
              <w:ind w:left="360" w:firstLine="0"/>
            </w:pPr>
          </w:p>
          <w:p w14:paraId="3AD8B884" w14:textId="77777777" w:rsidR="00483A55" w:rsidRPr="00D73A65" w:rsidRDefault="00483A55" w:rsidP="00B650A3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72B7AFE" w14:textId="77777777" w:rsidR="00483A55" w:rsidRPr="00A417C8" w:rsidRDefault="00B650A3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12D18033" w14:textId="77777777" w:rsidTr="004B04F4">
        <w:trPr>
          <w:cantSplit/>
          <w:trHeight w:val="851"/>
        </w:trPr>
        <w:tc>
          <w:tcPr>
            <w:tcW w:w="567" w:type="dxa"/>
          </w:tcPr>
          <w:p w14:paraId="69BDAA82" w14:textId="77777777" w:rsidR="00483A55" w:rsidRPr="00A417C8" w:rsidRDefault="00483A55" w:rsidP="00483A55">
            <w:pPr>
              <w:ind w:left="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2C4337D0" w14:textId="77777777" w:rsidR="00483A55" w:rsidRDefault="00483A55" w:rsidP="009F5046">
            <w:pPr>
              <w:pStyle w:val="Section3Style"/>
              <w:numPr>
                <w:ilvl w:val="0"/>
                <w:numId w:val="48"/>
              </w:numPr>
              <w:spacing w:after="120"/>
              <w:contextualSpacing w:val="0"/>
            </w:pPr>
            <w:r>
              <w:t xml:space="preserve"> </w:t>
            </w:r>
            <w:r w:rsidR="00BD7B0B">
              <w:t>Amelia</w:t>
            </w:r>
            <w:r w:rsidR="00B650A3">
              <w:t xml:space="preserve"> used </w:t>
            </w:r>
            <w:r w:rsidR="00BD7B0B">
              <w:t xml:space="preserve">the ruler </w:t>
            </w:r>
            <w:r w:rsidR="00B650A3">
              <w:t xml:space="preserve">to measure the width of </w:t>
            </w:r>
            <w:r w:rsidR="00BD7B0B">
              <w:t>a</w:t>
            </w:r>
            <w:r w:rsidR="00B650A3">
              <w:t xml:space="preserve"> rectangle as 12.5 cm. </w:t>
            </w:r>
          </w:p>
          <w:p w14:paraId="29C0E055" w14:textId="77777777" w:rsidR="00D707B3" w:rsidRDefault="00D707B3" w:rsidP="00D707B3">
            <w:pPr>
              <w:pStyle w:val="Section3Style"/>
              <w:ind w:firstLine="0"/>
            </w:pPr>
            <w:r>
              <w:t>What is the percentage error in this measurement?</w:t>
            </w:r>
          </w:p>
          <w:p w14:paraId="676AF870" w14:textId="77777777" w:rsidR="00483A55" w:rsidRDefault="00483A55" w:rsidP="00483A55">
            <w:pPr>
              <w:pStyle w:val="Section3Style"/>
              <w:ind w:left="360" w:firstLine="0"/>
            </w:pPr>
          </w:p>
          <w:p w14:paraId="0DC9DF8B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14919ED5" w14:textId="77777777" w:rsidR="00483A55" w:rsidRDefault="00483A55" w:rsidP="00483A55">
            <w:pPr>
              <w:pStyle w:val="Section3Style"/>
              <w:ind w:left="360" w:firstLine="0"/>
            </w:pPr>
          </w:p>
          <w:p w14:paraId="318701DC" w14:textId="77777777" w:rsidR="00483A55" w:rsidRPr="00D73A65" w:rsidRDefault="00483A55" w:rsidP="00D707B3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35F1C68" w14:textId="77777777" w:rsidR="00483A55" w:rsidRPr="00A417C8" w:rsidRDefault="00D707B3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13739C" w14:paraId="76CBD37D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0A2FE3C5" w14:textId="77777777" w:rsidR="00483A55" w:rsidRPr="0013739C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137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22 </w:t>
            </w:r>
            <w:r w:rsidRPr="0013739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2D050F" w:rsidRPr="001373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1373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1B17D8B2" w14:textId="6C9485ED" w:rsidR="003A2FB9" w:rsidRDefault="002D050F" w:rsidP="00352B09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sz w:val="24"/>
                <w:szCs w:val="24"/>
              </w:rPr>
              <w:t xml:space="preserve">Abigail works for a bank and in the last financial year </w:t>
            </w:r>
            <w:r w:rsidR="00B56F39" w:rsidRPr="0013739C">
              <w:rPr>
                <w:rFonts w:ascii="Times New Roman" w:hAnsi="Times New Roman"/>
                <w:sz w:val="24"/>
                <w:szCs w:val="24"/>
              </w:rPr>
              <w:t xml:space="preserve">she 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>was paid a</w:t>
            </w:r>
            <w:r w:rsidR="00207491">
              <w:rPr>
                <w:rFonts w:ascii="Times New Roman" w:hAnsi="Times New Roman"/>
                <w:sz w:val="24"/>
                <w:szCs w:val="24"/>
              </w:rPr>
              <w:t>n annual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 xml:space="preserve"> retainer o</w:t>
            </w:r>
            <w:r w:rsidR="00B56F39" w:rsidRPr="0013739C">
              <w:rPr>
                <w:rFonts w:ascii="Times New Roman" w:hAnsi="Times New Roman"/>
                <w:sz w:val="24"/>
                <w:szCs w:val="24"/>
              </w:rPr>
              <w:t>f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 xml:space="preserve"> $30</w:t>
            </w:r>
            <w:r w:rsidR="00207491">
              <w:rPr>
                <w:rFonts w:ascii="Times New Roman" w:hAnsi="Times New Roman"/>
                <w:sz w:val="24"/>
                <w:szCs w:val="24"/>
              </w:rPr>
              <w:t> 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>500</w:t>
            </w:r>
            <w:r w:rsidR="003A2FB9">
              <w:rPr>
                <w:rFonts w:ascii="Times New Roman" w:hAnsi="Times New Roman"/>
                <w:sz w:val="24"/>
                <w:szCs w:val="24"/>
              </w:rPr>
              <w:t>.</w:t>
            </w:r>
            <w:r w:rsidRPr="001373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41BBBB" w14:textId="7E76F27E" w:rsidR="002D050F" w:rsidRPr="0013739C" w:rsidRDefault="003A2FB9" w:rsidP="00352B09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 also earned a</w:t>
            </w:r>
            <w:r w:rsidR="002D050F" w:rsidRPr="0013739C">
              <w:rPr>
                <w:rFonts w:ascii="Times New Roman" w:hAnsi="Times New Roman"/>
                <w:sz w:val="24"/>
                <w:szCs w:val="24"/>
              </w:rPr>
              <w:t xml:space="preserve"> commission </w:t>
            </w:r>
            <w:r w:rsidR="00B56F39" w:rsidRPr="0013739C">
              <w:rPr>
                <w:rFonts w:ascii="Times New Roman" w:hAnsi="Times New Roman"/>
                <w:sz w:val="24"/>
                <w:szCs w:val="24"/>
              </w:rPr>
              <w:t>of 1.2% of</w:t>
            </w:r>
            <w:r w:rsidR="002D050F" w:rsidRPr="0013739C">
              <w:rPr>
                <w:rFonts w:ascii="Times New Roman" w:hAnsi="Times New Roman"/>
                <w:sz w:val="24"/>
                <w:szCs w:val="24"/>
              </w:rPr>
              <w:t xml:space="preserve"> the </w:t>
            </w:r>
            <w:r w:rsidR="00B56F39" w:rsidRPr="0013739C">
              <w:rPr>
                <w:rFonts w:ascii="Times New Roman" w:hAnsi="Times New Roman"/>
                <w:sz w:val="24"/>
                <w:szCs w:val="24"/>
              </w:rPr>
              <w:t xml:space="preserve">value of the </w:t>
            </w:r>
            <w:r w:rsidR="002D050F" w:rsidRPr="0013739C">
              <w:rPr>
                <w:rFonts w:ascii="Times New Roman" w:hAnsi="Times New Roman"/>
                <w:sz w:val="24"/>
                <w:szCs w:val="24"/>
              </w:rPr>
              <w:t>loans that she arranged for customers.</w:t>
            </w:r>
          </w:p>
        </w:tc>
      </w:tr>
      <w:tr w:rsidR="00483A55" w:rsidRPr="003A09E1" w14:paraId="2869BFCC" w14:textId="77777777" w:rsidTr="004B04F4">
        <w:trPr>
          <w:cantSplit/>
          <w:trHeight w:val="851"/>
        </w:trPr>
        <w:tc>
          <w:tcPr>
            <w:tcW w:w="567" w:type="dxa"/>
          </w:tcPr>
          <w:p w14:paraId="047D6B75" w14:textId="77777777" w:rsidR="00483A55" w:rsidRPr="003A09E1" w:rsidRDefault="00483A55" w:rsidP="00483A55">
            <w:pPr>
              <w:ind w:right="-149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07" w:type="dxa"/>
          </w:tcPr>
          <w:p w14:paraId="5A902385" w14:textId="77777777" w:rsidR="00483A55" w:rsidRDefault="00483A55" w:rsidP="00483A55">
            <w:pPr>
              <w:pStyle w:val="Section3Style"/>
              <w:numPr>
                <w:ilvl w:val="0"/>
                <w:numId w:val="11"/>
              </w:numPr>
            </w:pPr>
            <w:r>
              <w:t xml:space="preserve"> </w:t>
            </w:r>
            <w:r w:rsidR="002D050F">
              <w:t>If she arranged loans valued at $5 400 000.00 in the financial year, how much did she earn in total?</w:t>
            </w:r>
          </w:p>
          <w:p w14:paraId="28EE919F" w14:textId="77777777" w:rsidR="00483A55" w:rsidRDefault="00483A55" w:rsidP="00483A55">
            <w:pPr>
              <w:pStyle w:val="Section3Style"/>
              <w:ind w:left="360" w:firstLine="0"/>
            </w:pPr>
          </w:p>
          <w:p w14:paraId="63553AD4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57BECE73" w14:textId="77777777" w:rsidR="00483A55" w:rsidRDefault="00483A55" w:rsidP="00483A55">
            <w:pPr>
              <w:pStyle w:val="Section3Style"/>
              <w:ind w:left="360" w:firstLine="0"/>
            </w:pPr>
          </w:p>
          <w:p w14:paraId="4E030025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64297AA2" w14:textId="77777777" w:rsidR="00483A55" w:rsidRDefault="00483A55" w:rsidP="00483A55">
            <w:pPr>
              <w:pStyle w:val="Section3Style"/>
              <w:ind w:left="360" w:firstLine="0"/>
            </w:pPr>
          </w:p>
          <w:p w14:paraId="265287F9" w14:textId="77777777" w:rsidR="00483A55" w:rsidRPr="00D73A6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47371D3E" w14:textId="77777777" w:rsidR="00483A55" w:rsidRPr="003A09E1" w:rsidRDefault="002D050F" w:rsidP="00483A5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483A55" w:rsidRPr="003A09E1" w14:paraId="08784B24" w14:textId="77777777" w:rsidTr="004B04F4">
        <w:trPr>
          <w:cantSplit/>
          <w:trHeight w:val="851"/>
        </w:trPr>
        <w:tc>
          <w:tcPr>
            <w:tcW w:w="567" w:type="dxa"/>
          </w:tcPr>
          <w:p w14:paraId="7BEFBAA4" w14:textId="77777777" w:rsidR="00483A55" w:rsidRPr="003A09E1" w:rsidRDefault="00483A55" w:rsidP="00483A55">
            <w:pPr>
              <w:ind w:left="34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07" w:type="dxa"/>
          </w:tcPr>
          <w:p w14:paraId="36D814FF" w14:textId="77777777" w:rsidR="00586FD9" w:rsidRDefault="00483A55" w:rsidP="00483A55">
            <w:pPr>
              <w:pStyle w:val="Section3Style"/>
              <w:numPr>
                <w:ilvl w:val="0"/>
                <w:numId w:val="11"/>
              </w:numPr>
            </w:pPr>
            <w:r>
              <w:t xml:space="preserve"> </w:t>
            </w:r>
            <w:r w:rsidR="002D050F">
              <w:t>In the next financial year</w:t>
            </w:r>
            <w:r w:rsidR="00586FD9">
              <w:t>,</w:t>
            </w:r>
            <w:r w:rsidR="002D050F">
              <w:t xml:space="preserve"> she will be paid a</w:t>
            </w:r>
            <w:r w:rsidR="0082592C">
              <w:t>n</w:t>
            </w:r>
            <w:r w:rsidR="002D050F">
              <w:t xml:space="preserve"> </w:t>
            </w:r>
            <w:r w:rsidR="0082592C">
              <w:t>hourly wage that would be</w:t>
            </w:r>
            <w:r w:rsidR="002D050F">
              <w:t xml:space="preserve"> equivalent to her earning</w:t>
            </w:r>
            <w:r w:rsidR="0082592C">
              <w:t>s</w:t>
            </w:r>
            <w:r w:rsidR="002D050F">
              <w:t xml:space="preserve"> in the last financial year</w:t>
            </w:r>
            <w:r w:rsidR="0082592C">
              <w:t xml:space="preserve"> if she worked a 40-hour week.</w:t>
            </w:r>
            <w:r w:rsidR="002D050F">
              <w:t xml:space="preserve"> </w:t>
            </w:r>
          </w:p>
          <w:p w14:paraId="1AAA5860" w14:textId="77777777" w:rsidR="00483A55" w:rsidRDefault="0082592C" w:rsidP="00586FD9">
            <w:pPr>
              <w:pStyle w:val="Section3Style"/>
              <w:spacing w:before="120"/>
              <w:ind w:firstLine="0"/>
              <w:contextualSpacing w:val="0"/>
            </w:pPr>
            <w:r>
              <w:t>What is her new hourly rate</w:t>
            </w:r>
            <w:r w:rsidR="00586FD9">
              <w:t>?</w:t>
            </w:r>
          </w:p>
          <w:p w14:paraId="140D1745" w14:textId="77777777" w:rsidR="00483A55" w:rsidRDefault="00483A55" w:rsidP="00483A55">
            <w:pPr>
              <w:pStyle w:val="Section3Style"/>
              <w:ind w:left="360" w:firstLine="0"/>
            </w:pPr>
          </w:p>
          <w:p w14:paraId="554274FA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718E7C86" w14:textId="77777777" w:rsidR="00483A55" w:rsidRDefault="00483A55" w:rsidP="00483A55">
            <w:pPr>
              <w:pStyle w:val="Section3Style"/>
              <w:ind w:left="360" w:firstLine="0"/>
            </w:pPr>
          </w:p>
          <w:p w14:paraId="024C1B7E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3CC75929" w14:textId="77777777" w:rsidR="00483A55" w:rsidRDefault="00483A55" w:rsidP="00483A55">
            <w:pPr>
              <w:pStyle w:val="Section3Style"/>
              <w:ind w:left="360" w:firstLine="0"/>
            </w:pPr>
          </w:p>
          <w:p w14:paraId="46B45010" w14:textId="77777777" w:rsidR="00483A55" w:rsidRPr="00D73A65" w:rsidRDefault="00483A55" w:rsidP="00483A55">
            <w:pPr>
              <w:pStyle w:val="Section3Style"/>
              <w:ind w:left="360" w:firstLine="0"/>
            </w:pPr>
            <w:r>
              <w:t xml:space="preserve">…………………………………………………………………………………………… </w:t>
            </w:r>
          </w:p>
        </w:tc>
        <w:tc>
          <w:tcPr>
            <w:tcW w:w="1166" w:type="dxa"/>
          </w:tcPr>
          <w:p w14:paraId="0E706250" w14:textId="77777777" w:rsidR="00483A55" w:rsidRPr="003A09E1" w:rsidRDefault="002D050F" w:rsidP="00483A5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483A55" w:rsidRPr="003A09E1" w14:paraId="2479945A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09E760C6" w14:textId="77777777" w:rsidR="00483A55" w:rsidRPr="0013739C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1373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23 </w:t>
            </w:r>
            <w:r w:rsidRPr="0013739C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  <w:p w14:paraId="0C78445B" w14:textId="77777777" w:rsidR="00483A55" w:rsidRPr="0013739C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13739C">
              <w:rPr>
                <w:rFonts w:ascii="Times New Roman" w:hAnsi="Times New Roman"/>
                <w:sz w:val="24"/>
                <w:szCs w:val="24"/>
              </w:rPr>
              <w:t>Twelve students score the following marks on a test.</w:t>
            </w:r>
          </w:p>
          <w:tbl>
            <w:tblPr>
              <w:tblStyle w:val="TableGrid"/>
              <w:tblW w:w="0" w:type="auto"/>
              <w:tblInd w:w="811" w:type="dxa"/>
              <w:tblLook w:val="04A0" w:firstRow="1" w:lastRow="0" w:firstColumn="1" w:lastColumn="0" w:noHBand="0" w:noVBand="1"/>
            </w:tblPr>
            <w:tblGrid>
              <w:gridCol w:w="737"/>
              <w:gridCol w:w="737"/>
              <w:gridCol w:w="737"/>
              <w:gridCol w:w="737"/>
              <w:gridCol w:w="776"/>
              <w:gridCol w:w="737"/>
              <w:gridCol w:w="737"/>
              <w:gridCol w:w="737"/>
              <w:gridCol w:w="737"/>
              <w:gridCol w:w="737"/>
              <w:gridCol w:w="737"/>
              <w:gridCol w:w="737"/>
            </w:tblGrid>
            <w:tr w:rsidR="00483A55" w:rsidRPr="0013739C" w14:paraId="300656CD" w14:textId="77777777" w:rsidTr="005842B6">
              <w:trPr>
                <w:trHeight w:hRule="exact" w:val="397"/>
              </w:trPr>
              <w:tc>
                <w:tcPr>
                  <w:tcW w:w="737" w:type="dxa"/>
                  <w:vAlign w:val="center"/>
                </w:tcPr>
                <w:p w14:paraId="7CE301EA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Ann</w:t>
                  </w:r>
                </w:p>
              </w:tc>
              <w:tc>
                <w:tcPr>
                  <w:tcW w:w="737" w:type="dxa"/>
                  <w:vAlign w:val="center"/>
                </w:tcPr>
                <w:p w14:paraId="2BCD6A51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Bea</w:t>
                  </w:r>
                </w:p>
              </w:tc>
              <w:tc>
                <w:tcPr>
                  <w:tcW w:w="737" w:type="dxa"/>
                  <w:vAlign w:val="center"/>
                </w:tcPr>
                <w:p w14:paraId="02746618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Carl</w:t>
                  </w:r>
                </w:p>
              </w:tc>
              <w:tc>
                <w:tcPr>
                  <w:tcW w:w="737" w:type="dxa"/>
                  <w:vAlign w:val="center"/>
                </w:tcPr>
                <w:p w14:paraId="467D50D4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Dan</w:t>
                  </w:r>
                </w:p>
              </w:tc>
              <w:tc>
                <w:tcPr>
                  <w:tcW w:w="776" w:type="dxa"/>
                  <w:vAlign w:val="center"/>
                </w:tcPr>
                <w:p w14:paraId="5092B201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Eddie</w:t>
                  </w:r>
                </w:p>
              </w:tc>
              <w:tc>
                <w:tcPr>
                  <w:tcW w:w="737" w:type="dxa"/>
                  <w:vAlign w:val="center"/>
                </w:tcPr>
                <w:p w14:paraId="26C3AACE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Fran</w:t>
                  </w:r>
                </w:p>
              </w:tc>
              <w:tc>
                <w:tcPr>
                  <w:tcW w:w="737" w:type="dxa"/>
                  <w:vAlign w:val="center"/>
                </w:tcPr>
                <w:p w14:paraId="3B7C5D87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Gil</w:t>
                  </w:r>
                </w:p>
              </w:tc>
              <w:tc>
                <w:tcPr>
                  <w:tcW w:w="737" w:type="dxa"/>
                  <w:vAlign w:val="center"/>
                </w:tcPr>
                <w:p w14:paraId="2D1CE2D4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Hans</w:t>
                  </w:r>
                </w:p>
              </w:tc>
              <w:tc>
                <w:tcPr>
                  <w:tcW w:w="737" w:type="dxa"/>
                  <w:vAlign w:val="center"/>
                </w:tcPr>
                <w:p w14:paraId="4836B03D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Iris</w:t>
                  </w:r>
                </w:p>
              </w:tc>
              <w:tc>
                <w:tcPr>
                  <w:tcW w:w="737" w:type="dxa"/>
                  <w:vAlign w:val="center"/>
                </w:tcPr>
                <w:p w14:paraId="7513EA1A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Joe</w:t>
                  </w:r>
                </w:p>
              </w:tc>
              <w:tc>
                <w:tcPr>
                  <w:tcW w:w="737" w:type="dxa"/>
                  <w:vAlign w:val="center"/>
                </w:tcPr>
                <w:p w14:paraId="1808CE66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Kit</w:t>
                  </w:r>
                </w:p>
              </w:tc>
              <w:tc>
                <w:tcPr>
                  <w:tcW w:w="737" w:type="dxa"/>
                  <w:vAlign w:val="center"/>
                </w:tcPr>
                <w:p w14:paraId="24E2E8B6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Leo</w:t>
                  </w:r>
                </w:p>
              </w:tc>
            </w:tr>
            <w:tr w:rsidR="00483A55" w:rsidRPr="0013739C" w14:paraId="22FD25C9" w14:textId="77777777" w:rsidTr="005842B6">
              <w:trPr>
                <w:trHeight w:hRule="exact" w:val="397"/>
              </w:trPr>
              <w:tc>
                <w:tcPr>
                  <w:tcW w:w="737" w:type="dxa"/>
                  <w:vAlign w:val="center"/>
                </w:tcPr>
                <w:p w14:paraId="7E3CB14A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737" w:type="dxa"/>
                  <w:vAlign w:val="center"/>
                </w:tcPr>
                <w:p w14:paraId="796A5446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737" w:type="dxa"/>
                  <w:vAlign w:val="center"/>
                </w:tcPr>
                <w:p w14:paraId="7F2FECF3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737" w:type="dxa"/>
                  <w:vAlign w:val="center"/>
                </w:tcPr>
                <w:p w14:paraId="6CA2194A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776" w:type="dxa"/>
                  <w:vAlign w:val="center"/>
                </w:tcPr>
                <w:p w14:paraId="21B12532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737" w:type="dxa"/>
                  <w:vAlign w:val="center"/>
                </w:tcPr>
                <w:p w14:paraId="23ECA5A4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737" w:type="dxa"/>
                  <w:vAlign w:val="center"/>
                </w:tcPr>
                <w:p w14:paraId="489B3A14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737" w:type="dxa"/>
                  <w:vAlign w:val="center"/>
                </w:tcPr>
                <w:p w14:paraId="060FDF45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737" w:type="dxa"/>
                  <w:vAlign w:val="center"/>
                </w:tcPr>
                <w:p w14:paraId="29F510EA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737" w:type="dxa"/>
                  <w:vAlign w:val="center"/>
                </w:tcPr>
                <w:p w14:paraId="3996B959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737" w:type="dxa"/>
                  <w:vAlign w:val="center"/>
                </w:tcPr>
                <w:p w14:paraId="66516B17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737" w:type="dxa"/>
                  <w:vAlign w:val="center"/>
                </w:tcPr>
                <w:p w14:paraId="5C863070" w14:textId="77777777" w:rsidR="00483A55" w:rsidRPr="0013739C" w:rsidRDefault="00483A55" w:rsidP="00B05AA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739C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B73B85" w:rsidRPr="0013739C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</w:tr>
          </w:tbl>
          <w:p w14:paraId="649F557A" w14:textId="77777777" w:rsidR="00483A55" w:rsidRPr="009F5046" w:rsidRDefault="00483A55" w:rsidP="00483A55">
            <w:pPr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  <w:p w14:paraId="4F9F11C5" w14:textId="77777777" w:rsidR="00483A55" w:rsidRPr="00B05AAB" w:rsidRDefault="00483A55" w:rsidP="00483A55">
            <w:pPr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483A55" w:rsidRPr="003A09E1" w14:paraId="6C2DB71F" w14:textId="77777777" w:rsidTr="004B04F4">
        <w:trPr>
          <w:cantSplit/>
          <w:trHeight w:val="851"/>
        </w:trPr>
        <w:tc>
          <w:tcPr>
            <w:tcW w:w="567" w:type="dxa"/>
          </w:tcPr>
          <w:p w14:paraId="673CF5BE" w14:textId="77777777" w:rsidR="00483A55" w:rsidRPr="003A09E1" w:rsidRDefault="00483A55" w:rsidP="00483A55">
            <w:p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07" w:type="dxa"/>
          </w:tcPr>
          <w:p w14:paraId="28AC6AF1" w14:textId="77777777" w:rsidR="00483A55" w:rsidRDefault="00483A55" w:rsidP="00483A55">
            <w:pPr>
              <w:pStyle w:val="Section3Style"/>
              <w:numPr>
                <w:ilvl w:val="0"/>
                <w:numId w:val="12"/>
              </w:numPr>
            </w:pPr>
            <w:r>
              <w:t xml:space="preserve"> Calculate the mean of the scores.</w:t>
            </w:r>
          </w:p>
          <w:p w14:paraId="36070572" w14:textId="77777777" w:rsidR="00483A55" w:rsidRDefault="00483A55" w:rsidP="00483A55">
            <w:pPr>
              <w:pStyle w:val="Section3Style"/>
              <w:ind w:left="360" w:firstLine="0"/>
            </w:pPr>
          </w:p>
          <w:p w14:paraId="4668AEA5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3900CDAD" w14:textId="77777777" w:rsidR="00483A55" w:rsidRDefault="00483A55" w:rsidP="00483A55">
            <w:pPr>
              <w:pStyle w:val="Section3Style"/>
              <w:ind w:left="360" w:firstLine="0"/>
            </w:pPr>
          </w:p>
          <w:p w14:paraId="6EDF489A" w14:textId="77777777" w:rsidR="00483A55" w:rsidRPr="00D73A6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06F12539" w14:textId="77777777" w:rsidR="00483A55" w:rsidRPr="003A09E1" w:rsidRDefault="00483A55" w:rsidP="00483A5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483A55" w:rsidRPr="003A09E1" w14:paraId="70D49CC3" w14:textId="77777777" w:rsidTr="004B04F4">
        <w:trPr>
          <w:cantSplit/>
          <w:trHeight w:val="851"/>
        </w:trPr>
        <w:tc>
          <w:tcPr>
            <w:tcW w:w="567" w:type="dxa"/>
          </w:tcPr>
          <w:p w14:paraId="30D7220A" w14:textId="77777777" w:rsidR="00483A55" w:rsidRPr="003A09E1" w:rsidRDefault="00483A55" w:rsidP="00483A55">
            <w:pPr>
              <w:ind w:left="57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007" w:type="dxa"/>
          </w:tcPr>
          <w:p w14:paraId="4841A430" w14:textId="77777777" w:rsidR="00483A55" w:rsidRDefault="00483A55" w:rsidP="00483A55">
            <w:pPr>
              <w:pStyle w:val="Section3Style"/>
              <w:numPr>
                <w:ilvl w:val="0"/>
                <w:numId w:val="12"/>
              </w:numPr>
            </w:pPr>
            <w:r>
              <w:t xml:space="preserve"> Explain what effect it would have on the mean if Hans’ mark was removed from the data set.  You do not need to calculate the revised mean.</w:t>
            </w:r>
          </w:p>
          <w:p w14:paraId="19449504" w14:textId="77777777" w:rsidR="00483A55" w:rsidRDefault="00483A55" w:rsidP="00483A55">
            <w:pPr>
              <w:pStyle w:val="Section3Style"/>
              <w:ind w:left="360" w:firstLine="0"/>
            </w:pPr>
          </w:p>
          <w:p w14:paraId="77156A2E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0B975B9A" w14:textId="77777777" w:rsidR="00483A55" w:rsidRDefault="00483A55" w:rsidP="00483A55">
            <w:pPr>
              <w:pStyle w:val="Section3Style"/>
              <w:ind w:left="360" w:firstLine="0"/>
            </w:pPr>
          </w:p>
          <w:p w14:paraId="48A1E435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05BCA71D" w14:textId="77777777" w:rsidR="00483A55" w:rsidRDefault="00483A55" w:rsidP="00483A55">
            <w:pPr>
              <w:pStyle w:val="Section3Style"/>
              <w:ind w:left="360" w:firstLine="0"/>
            </w:pPr>
          </w:p>
          <w:p w14:paraId="3163BF8E" w14:textId="77777777" w:rsidR="00483A55" w:rsidRPr="00D73A65" w:rsidRDefault="00483A55" w:rsidP="00B05AAB">
            <w:pPr>
              <w:pStyle w:val="Section3Style"/>
              <w:spacing w:after="480"/>
              <w:ind w:left="357" w:firstLine="0"/>
              <w:contextualSpacing w:val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5AB87104" w14:textId="77777777" w:rsidR="00483A55" w:rsidRPr="003A09E1" w:rsidRDefault="00483A55" w:rsidP="00483A5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483A55" w:rsidRPr="00A417C8" w14:paraId="279BBCEE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278EDDC7" w14:textId="77777777" w:rsidR="00483A55" w:rsidRPr="003E3C6D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C6D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3E3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24 </w:t>
            </w:r>
            <w:r w:rsidRPr="003E3C6D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0D0DDD" w:rsidRPr="003E3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3E3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2EDED55D" w14:textId="77777777" w:rsidR="00A33070" w:rsidRDefault="00A33070" w:rsidP="009F7019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Belinda lives in Dubbo, </w:t>
            </w:r>
            <w:r w:rsidR="00DF75D4">
              <w:rPr>
                <w:rFonts w:ascii="Times New Roman" w:hAnsi="Times New Roman"/>
                <w:sz w:val="24"/>
                <w:szCs w:val="24"/>
              </w:rPr>
              <w:t>NSW</w:t>
            </w:r>
            <w:r>
              <w:rPr>
                <w:rFonts w:ascii="Times New Roman" w:hAnsi="Times New Roman"/>
                <w:sz w:val="24"/>
                <w:szCs w:val="24"/>
              </w:rPr>
              <w:t>, which is in the Eastern Standard Time zone of UTC + 10.</w:t>
            </w:r>
          </w:p>
          <w:p w14:paraId="35AC21DC" w14:textId="77777777" w:rsidR="000D0DDD" w:rsidRPr="009F7019" w:rsidRDefault="00A33070" w:rsidP="009F7019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Felicity lives in Denver, Colorado which has longitude of 105</w:t>
            </w:r>
            <w:r w:rsidRPr="00A33070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W. </w:t>
            </w:r>
          </w:p>
        </w:tc>
      </w:tr>
      <w:tr w:rsidR="00483A55" w:rsidRPr="00A417C8" w14:paraId="37D9895C" w14:textId="77777777" w:rsidTr="004B04F4">
        <w:trPr>
          <w:cantSplit/>
          <w:trHeight w:val="851"/>
        </w:trPr>
        <w:tc>
          <w:tcPr>
            <w:tcW w:w="567" w:type="dxa"/>
          </w:tcPr>
          <w:p w14:paraId="1CABBF4B" w14:textId="77777777" w:rsidR="00483A55" w:rsidRPr="00A417C8" w:rsidRDefault="00483A55" w:rsidP="00483A55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03D66901" w14:textId="77777777" w:rsidR="00483A55" w:rsidRDefault="00483A55" w:rsidP="00483A55">
            <w:pPr>
              <w:pStyle w:val="Section3Style"/>
              <w:numPr>
                <w:ilvl w:val="0"/>
                <w:numId w:val="13"/>
              </w:numPr>
            </w:pPr>
            <w:r>
              <w:t xml:space="preserve"> </w:t>
            </w:r>
            <w:r w:rsidR="00A33070">
              <w:t xml:space="preserve">Use the longitude of Denver to illustrate that it is in the time zone of UTC – 7. </w:t>
            </w:r>
          </w:p>
          <w:p w14:paraId="53870D26" w14:textId="77777777" w:rsidR="00483A55" w:rsidRDefault="00483A55" w:rsidP="00483A55">
            <w:pPr>
              <w:pStyle w:val="Section3Style"/>
              <w:ind w:left="360" w:firstLine="0"/>
            </w:pPr>
          </w:p>
          <w:p w14:paraId="7F105713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30E95FCD" w14:textId="77777777" w:rsidR="00483A55" w:rsidRDefault="00483A55" w:rsidP="00483A55">
            <w:pPr>
              <w:pStyle w:val="Section3Style"/>
              <w:ind w:left="360" w:firstLine="0"/>
            </w:pPr>
          </w:p>
          <w:p w14:paraId="040D0488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02738CB5" w14:textId="77777777" w:rsidR="00483A55" w:rsidRDefault="00483A55" w:rsidP="00483A55">
            <w:pPr>
              <w:pStyle w:val="Section3Style"/>
              <w:ind w:left="360" w:firstLine="0"/>
            </w:pPr>
          </w:p>
          <w:p w14:paraId="25E9B12E" w14:textId="77777777" w:rsidR="00483A55" w:rsidRPr="00D73A6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113EF8C0" w14:textId="77777777" w:rsidR="00483A55" w:rsidRPr="00A417C8" w:rsidRDefault="00A33070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143D64BB" w14:textId="77777777" w:rsidTr="004B04F4">
        <w:trPr>
          <w:cantSplit/>
          <w:trHeight w:val="851"/>
        </w:trPr>
        <w:tc>
          <w:tcPr>
            <w:tcW w:w="567" w:type="dxa"/>
          </w:tcPr>
          <w:p w14:paraId="2F775D53" w14:textId="77777777" w:rsidR="00483A55" w:rsidRPr="00A417C8" w:rsidRDefault="00483A55" w:rsidP="00483A55">
            <w:pPr>
              <w:ind w:left="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1143F6E5" w14:textId="77777777" w:rsidR="00483A55" w:rsidRDefault="00483A55" w:rsidP="00483A55">
            <w:pPr>
              <w:pStyle w:val="Section3Style"/>
              <w:numPr>
                <w:ilvl w:val="0"/>
                <w:numId w:val="13"/>
              </w:numPr>
            </w:pPr>
            <w:r>
              <w:t xml:space="preserve"> </w:t>
            </w:r>
            <w:r w:rsidR="00A33070">
              <w:t>What is the time difference between Dubbo and Denver?</w:t>
            </w:r>
          </w:p>
          <w:p w14:paraId="77637C70" w14:textId="77777777" w:rsidR="00271A21" w:rsidRDefault="00271A21" w:rsidP="00271A21">
            <w:pPr>
              <w:pStyle w:val="Section3Style"/>
              <w:ind w:firstLine="0"/>
            </w:pPr>
            <w:r>
              <w:t>(Include which city is ahead, in your answer).</w:t>
            </w:r>
          </w:p>
          <w:p w14:paraId="3EA9DF4E" w14:textId="77777777" w:rsidR="00483A55" w:rsidRDefault="00483A55" w:rsidP="00483A55">
            <w:pPr>
              <w:pStyle w:val="Section3Style"/>
              <w:ind w:left="360" w:firstLine="0"/>
            </w:pPr>
          </w:p>
          <w:p w14:paraId="15E88EAD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15B64670" w14:textId="77777777" w:rsidR="00483A55" w:rsidRDefault="00483A55" w:rsidP="00483A55">
            <w:pPr>
              <w:pStyle w:val="Section3Style"/>
              <w:ind w:left="360" w:firstLine="0"/>
            </w:pPr>
          </w:p>
          <w:p w14:paraId="0CB8E406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2C106989" w14:textId="77777777" w:rsidR="00483A55" w:rsidRDefault="00483A55" w:rsidP="00483A55">
            <w:pPr>
              <w:pStyle w:val="Section3Style"/>
              <w:ind w:left="360" w:firstLine="0"/>
            </w:pPr>
          </w:p>
          <w:p w14:paraId="0CAD7ED2" w14:textId="77777777" w:rsidR="00483A55" w:rsidRPr="00D73A6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76E6EDCA" w14:textId="77777777" w:rsidR="00483A55" w:rsidRPr="00A417C8" w:rsidRDefault="00A33070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6B50DE" w:rsidRPr="00A417C8" w14:paraId="3D209380" w14:textId="77777777" w:rsidTr="006E25A6">
        <w:trPr>
          <w:cantSplit/>
          <w:trHeight w:val="454"/>
        </w:trPr>
        <w:tc>
          <w:tcPr>
            <w:tcW w:w="567" w:type="dxa"/>
          </w:tcPr>
          <w:p w14:paraId="6D542519" w14:textId="77777777" w:rsidR="006B50DE" w:rsidRPr="00A417C8" w:rsidRDefault="006B50DE" w:rsidP="00483A55">
            <w:pPr>
              <w:ind w:left="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07" w:type="dxa"/>
            <w:vAlign w:val="center"/>
          </w:tcPr>
          <w:p w14:paraId="50202FFC" w14:textId="567E756E" w:rsidR="006B50DE" w:rsidRPr="006E25A6" w:rsidRDefault="006E25A6" w:rsidP="006E25A6">
            <w:pPr>
              <w:pStyle w:val="Section3Style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Question 24 continues on page 17</w:t>
            </w:r>
          </w:p>
        </w:tc>
        <w:tc>
          <w:tcPr>
            <w:tcW w:w="1166" w:type="dxa"/>
          </w:tcPr>
          <w:p w14:paraId="7DDDB2C8" w14:textId="77777777" w:rsidR="006B50DE" w:rsidRDefault="006B50DE" w:rsidP="00483A5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83A55" w:rsidRPr="00A417C8" w14:paraId="7FF5C756" w14:textId="77777777" w:rsidTr="004B04F4">
        <w:trPr>
          <w:cantSplit/>
          <w:trHeight w:val="851"/>
        </w:trPr>
        <w:tc>
          <w:tcPr>
            <w:tcW w:w="567" w:type="dxa"/>
          </w:tcPr>
          <w:p w14:paraId="124E27A3" w14:textId="77777777" w:rsidR="00483A55" w:rsidRPr="00A417C8" w:rsidRDefault="00483A55" w:rsidP="00483A55">
            <w:pPr>
              <w:ind w:left="57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5B53598D" w14:textId="77777777" w:rsidR="00483A55" w:rsidRDefault="00483A55" w:rsidP="00483A55">
            <w:pPr>
              <w:pStyle w:val="Section3Style"/>
              <w:numPr>
                <w:ilvl w:val="0"/>
                <w:numId w:val="13"/>
              </w:numPr>
            </w:pPr>
            <w:r>
              <w:t xml:space="preserve"> </w:t>
            </w:r>
            <w:r w:rsidR="00A33070">
              <w:t>If Belinda makes a call to Felicity at 7:30 am on Friday 5</w:t>
            </w:r>
            <w:r w:rsidR="00A33070" w:rsidRPr="00A33070">
              <w:rPr>
                <w:vertAlign w:val="superscript"/>
              </w:rPr>
              <w:t>th</w:t>
            </w:r>
            <w:r w:rsidR="00A33070">
              <w:t xml:space="preserve"> July</w:t>
            </w:r>
            <w:r w:rsidR="001D15C2">
              <w:t xml:space="preserve"> (Dubbo time)</w:t>
            </w:r>
            <w:r w:rsidR="00A33070">
              <w:t xml:space="preserve">, what will be the local time </w:t>
            </w:r>
            <w:r w:rsidR="006443DD">
              <w:t xml:space="preserve">in Denver </w:t>
            </w:r>
            <w:r w:rsidR="00A33070">
              <w:t>when Felicity receives the call?</w:t>
            </w:r>
          </w:p>
          <w:p w14:paraId="279F5F0D" w14:textId="77777777" w:rsidR="00483A55" w:rsidRDefault="00483A55" w:rsidP="00483A55">
            <w:pPr>
              <w:pStyle w:val="Section3Style"/>
              <w:ind w:left="360" w:firstLine="0"/>
            </w:pPr>
          </w:p>
          <w:p w14:paraId="280E2D9F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42F8F392" w14:textId="77777777" w:rsidR="00483A55" w:rsidRDefault="00483A55" w:rsidP="00483A55">
            <w:pPr>
              <w:pStyle w:val="Section3Style"/>
              <w:ind w:left="360" w:firstLine="0"/>
            </w:pPr>
          </w:p>
          <w:p w14:paraId="63A4F477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4A435D8F" w14:textId="77777777" w:rsidR="00483A55" w:rsidRDefault="00483A55" w:rsidP="00483A55">
            <w:pPr>
              <w:pStyle w:val="Section3Style"/>
              <w:ind w:left="360" w:firstLine="0"/>
            </w:pPr>
          </w:p>
          <w:p w14:paraId="1569191C" w14:textId="77777777" w:rsidR="00483A55" w:rsidRPr="00D73A6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7BF4F8B2" w14:textId="77777777" w:rsidR="00483A55" w:rsidRPr="00A417C8" w:rsidRDefault="00A33070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732B040C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12ED260E" w14:textId="77777777" w:rsidR="00483A55" w:rsidRPr="00F0436B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436B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F043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25 </w:t>
            </w:r>
            <w:r w:rsidRPr="00F0436B">
              <w:rPr>
                <w:rFonts w:ascii="Times New Roman" w:eastAsia="Calibri" w:hAnsi="Times New Roman" w:cs="Times New Roman"/>
                <w:sz w:val="24"/>
                <w:szCs w:val="24"/>
              </w:rPr>
              <w:t>(3 marks)</w:t>
            </w:r>
          </w:p>
          <w:p w14:paraId="2ED9ABA6" w14:textId="77777777" w:rsidR="00483A55" w:rsidRPr="00F0436B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F0436B">
              <w:rPr>
                <w:rFonts w:ascii="Times New Roman" w:hAnsi="Times New Roman"/>
                <w:sz w:val="24"/>
                <w:szCs w:val="24"/>
              </w:rPr>
              <w:t xml:space="preserve">A network of pipes connects nodes labelled </w:t>
            </w:r>
            <w:r w:rsidRPr="00F0436B">
              <w:rPr>
                <w:rFonts w:cstheme="minorHAnsi"/>
                <w:sz w:val="24"/>
                <w:szCs w:val="24"/>
              </w:rPr>
              <w:t>L</w:t>
            </w:r>
            <w:r w:rsidRPr="00F0436B"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r w:rsidRPr="00F0436B">
              <w:rPr>
                <w:sz w:val="24"/>
                <w:szCs w:val="24"/>
              </w:rPr>
              <w:t>R</w:t>
            </w:r>
            <w:r w:rsidRPr="00F0436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F9ABA7F" w14:textId="77777777" w:rsidR="00483A55" w:rsidRPr="00F0436B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F0436B">
              <w:rPr>
                <w:rFonts w:ascii="Times New Roman" w:hAnsi="Times New Roman"/>
                <w:sz w:val="24"/>
                <w:szCs w:val="24"/>
              </w:rPr>
              <w:t>The length of each pipe in kilometres is shown.</w:t>
            </w:r>
          </w:p>
          <w:p w14:paraId="3B3F93CD" w14:textId="1475A4EB" w:rsidR="00483A55" w:rsidRPr="00F0436B" w:rsidRDefault="00FC099E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19C5C588">
                <v:shape id="_x0000_s1046" type="#_x0000_t75" style="position:absolute;margin-left:45.65pt;margin-top:11.1pt;width:374.35pt;height:157.7pt;z-index:251872256">
                  <v:imagedata r:id="rId61" o:title=""/>
                </v:shape>
                <o:OLEObject Type="Embed" ProgID="FXDraw.Graphic" ShapeID="_x0000_s1046" DrawAspect="Content" ObjectID="_1625511776" r:id="rId62"/>
              </w:object>
            </w:r>
          </w:p>
          <w:p w14:paraId="111604EE" w14:textId="77777777" w:rsidR="00483A55" w:rsidRPr="00F0436B" w:rsidRDefault="00483A55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C7CFB1" w14:textId="77777777" w:rsidR="00483A55" w:rsidRPr="00F0436B" w:rsidRDefault="00483A55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7779BD" w14:textId="77777777" w:rsidR="00483A55" w:rsidRPr="00F0436B" w:rsidRDefault="00483A55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862998" w14:textId="77777777" w:rsidR="00483A55" w:rsidRPr="00F0436B" w:rsidRDefault="00483A55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FF66F34" w14:textId="77777777" w:rsidR="00483A55" w:rsidRPr="00F0436B" w:rsidRDefault="00483A55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0436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</w:t>
            </w:r>
          </w:p>
          <w:p w14:paraId="6C150690" w14:textId="77777777" w:rsidR="00483A55" w:rsidRPr="00F0436B" w:rsidRDefault="00483A55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DA9B8FF" w14:textId="77777777" w:rsidR="00483A55" w:rsidRPr="003E70AA" w:rsidRDefault="00483A55" w:rsidP="00483A55">
            <w:pPr>
              <w:rPr>
                <w:rFonts w:ascii="Times New Roman" w:hAnsi="Times New Roman"/>
              </w:rPr>
            </w:pPr>
            <w:r w:rsidRPr="00F0436B">
              <w:rPr>
                <w:rFonts w:ascii="Times New Roman" w:hAnsi="Times New Roman"/>
                <w:sz w:val="24"/>
                <w:szCs w:val="24"/>
              </w:rPr>
              <w:t>The owner of the network wants to reduce the number of pipes but still connect all the nodes.</w:t>
            </w:r>
          </w:p>
        </w:tc>
      </w:tr>
      <w:tr w:rsidR="00483A55" w:rsidRPr="00A417C8" w14:paraId="36542A35" w14:textId="77777777" w:rsidTr="004B04F4">
        <w:trPr>
          <w:cantSplit/>
          <w:trHeight w:val="851"/>
        </w:trPr>
        <w:tc>
          <w:tcPr>
            <w:tcW w:w="567" w:type="dxa"/>
          </w:tcPr>
          <w:p w14:paraId="54473279" w14:textId="77777777" w:rsidR="00483A55" w:rsidRPr="00A417C8" w:rsidRDefault="00483A55" w:rsidP="00483A55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4A683E5F" w14:textId="77777777" w:rsidR="00483A55" w:rsidRDefault="00483A55" w:rsidP="00483A55">
            <w:pPr>
              <w:pStyle w:val="Section3Style"/>
              <w:numPr>
                <w:ilvl w:val="0"/>
                <w:numId w:val="14"/>
              </w:numPr>
            </w:pPr>
            <w:r>
              <w:t xml:space="preserve"> Draw the minimum spanning tree that will achieve the owner’s requirement on the set of nodes below.</w:t>
            </w:r>
          </w:p>
          <w:p w14:paraId="1C2DAA5D" w14:textId="77777777" w:rsidR="00483A55" w:rsidRDefault="00FC099E" w:rsidP="00483A55">
            <w:pPr>
              <w:pStyle w:val="Section3Style"/>
              <w:ind w:left="360" w:firstLine="0"/>
            </w:pPr>
            <w:r>
              <w:rPr>
                <w:b/>
                <w:noProof/>
              </w:rPr>
              <w:object w:dxaOrig="1440" w:dyaOrig="1440" w14:anchorId="19C5C588">
                <v:shape id="_x0000_s1047" type="#_x0000_t75" style="position:absolute;left:0;text-align:left;margin-left:36.05pt;margin-top:8.25pt;width:338.95pt;height:142.8pt;z-index:251873280">
                  <v:imagedata r:id="rId63" o:title=""/>
                </v:shape>
                <o:OLEObject Type="Embed" ProgID="FXDraw.Graphic" ShapeID="_x0000_s1047" DrawAspect="Content" ObjectID="_1625511777" r:id="rId64"/>
              </w:object>
            </w:r>
          </w:p>
          <w:p w14:paraId="7B367C2C" w14:textId="77777777" w:rsidR="00483A55" w:rsidRDefault="00483A55" w:rsidP="00483A55">
            <w:pPr>
              <w:pStyle w:val="Section3Style"/>
              <w:ind w:left="360" w:firstLine="0"/>
            </w:pPr>
          </w:p>
          <w:p w14:paraId="7446ABD4" w14:textId="77777777" w:rsidR="00483A55" w:rsidRDefault="00483A55" w:rsidP="00483A55">
            <w:pPr>
              <w:pStyle w:val="Section3Style"/>
              <w:ind w:left="360" w:firstLine="0"/>
            </w:pPr>
          </w:p>
          <w:p w14:paraId="563AC9FE" w14:textId="77777777" w:rsidR="00483A55" w:rsidRDefault="00483A55" w:rsidP="00483A55">
            <w:pPr>
              <w:pStyle w:val="Section3Style"/>
              <w:ind w:left="360" w:firstLine="0"/>
            </w:pPr>
          </w:p>
          <w:p w14:paraId="2863F75B" w14:textId="77777777" w:rsidR="00483A55" w:rsidRDefault="00483A55" w:rsidP="00483A55">
            <w:pPr>
              <w:pStyle w:val="Section3Style"/>
              <w:ind w:left="360" w:firstLine="0"/>
            </w:pPr>
          </w:p>
          <w:p w14:paraId="1E152EFC" w14:textId="77777777" w:rsidR="00483A55" w:rsidRDefault="00483A55" w:rsidP="00483A55">
            <w:pPr>
              <w:pStyle w:val="Section3Style"/>
              <w:ind w:left="360" w:firstLine="0"/>
            </w:pPr>
          </w:p>
          <w:p w14:paraId="2DB8339E" w14:textId="77777777" w:rsidR="00483A55" w:rsidRDefault="00483A55" w:rsidP="00483A55">
            <w:pPr>
              <w:pStyle w:val="Section3Style"/>
              <w:ind w:left="360" w:firstLine="0"/>
            </w:pPr>
          </w:p>
          <w:p w14:paraId="0EA10579" w14:textId="77777777" w:rsidR="00483A55" w:rsidRDefault="00483A55" w:rsidP="00483A55">
            <w:pPr>
              <w:pStyle w:val="Section3Style"/>
              <w:ind w:left="360" w:firstLine="0"/>
            </w:pPr>
          </w:p>
          <w:p w14:paraId="525BBAF6" w14:textId="77777777" w:rsidR="00483A55" w:rsidRDefault="00483A55" w:rsidP="00483A55">
            <w:pPr>
              <w:pStyle w:val="Section3Style"/>
              <w:ind w:left="360" w:firstLine="0"/>
            </w:pPr>
          </w:p>
          <w:p w14:paraId="24205E90" w14:textId="77777777" w:rsidR="00483A55" w:rsidRDefault="00483A55" w:rsidP="00483A55">
            <w:pPr>
              <w:pStyle w:val="Section3Style"/>
              <w:ind w:left="360" w:firstLine="0"/>
            </w:pPr>
          </w:p>
          <w:p w14:paraId="08D88312" w14:textId="77777777" w:rsidR="00483A55" w:rsidRDefault="00483A55" w:rsidP="00483A55">
            <w:pPr>
              <w:pStyle w:val="Section3Style"/>
              <w:ind w:left="360" w:firstLine="0"/>
            </w:pPr>
          </w:p>
          <w:p w14:paraId="75290B53" w14:textId="77777777" w:rsidR="00483A55" w:rsidRPr="00D73A65" w:rsidRDefault="00483A55" w:rsidP="00483A55">
            <w:pPr>
              <w:pStyle w:val="Section3Style"/>
              <w:ind w:left="360" w:firstLine="0"/>
            </w:pPr>
          </w:p>
        </w:tc>
        <w:tc>
          <w:tcPr>
            <w:tcW w:w="1166" w:type="dxa"/>
          </w:tcPr>
          <w:p w14:paraId="42A45B6D" w14:textId="77777777" w:rsidR="00483A55" w:rsidRPr="00A417C8" w:rsidRDefault="00483A55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83A55" w:rsidRPr="00A417C8" w14:paraId="43F67BA7" w14:textId="77777777" w:rsidTr="004B04F4">
        <w:trPr>
          <w:cantSplit/>
          <w:trHeight w:val="851"/>
        </w:trPr>
        <w:tc>
          <w:tcPr>
            <w:tcW w:w="567" w:type="dxa"/>
          </w:tcPr>
          <w:p w14:paraId="55E40347" w14:textId="77777777" w:rsidR="00483A55" w:rsidRPr="00A417C8" w:rsidRDefault="00483A55" w:rsidP="00483A55">
            <w:pPr>
              <w:ind w:left="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07" w:type="dxa"/>
          </w:tcPr>
          <w:p w14:paraId="275E9456" w14:textId="77777777" w:rsidR="00483A55" w:rsidRDefault="00483A55" w:rsidP="00483A55">
            <w:pPr>
              <w:pStyle w:val="Section3Style"/>
              <w:numPr>
                <w:ilvl w:val="0"/>
                <w:numId w:val="14"/>
              </w:numPr>
            </w:pPr>
            <w:r>
              <w:t xml:space="preserve"> What is the minimum length of pipe needed to connect the seven nodes?</w:t>
            </w:r>
          </w:p>
          <w:p w14:paraId="726D5D0A" w14:textId="77777777" w:rsidR="00483A55" w:rsidRDefault="00483A55" w:rsidP="00483A55">
            <w:pPr>
              <w:pStyle w:val="Section3Style"/>
              <w:ind w:left="360" w:firstLine="0"/>
            </w:pPr>
          </w:p>
          <w:p w14:paraId="68973281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0B797208" w14:textId="77777777" w:rsidR="00483A55" w:rsidRDefault="00483A55" w:rsidP="00483A55">
            <w:pPr>
              <w:pStyle w:val="Section3Style"/>
              <w:ind w:left="360" w:firstLine="0"/>
            </w:pPr>
          </w:p>
          <w:p w14:paraId="4D18575A" w14:textId="77777777" w:rsidR="00483A55" w:rsidRPr="00D73A6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39DBE53F" w14:textId="77777777" w:rsidR="00483A55" w:rsidRPr="00A417C8" w:rsidRDefault="00483A55" w:rsidP="00483A5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B60DB4" w:rsidRPr="00A417C8" w14:paraId="51F0ACD5" w14:textId="77777777" w:rsidTr="0086704D">
        <w:trPr>
          <w:cantSplit/>
          <w:trHeight w:val="851"/>
        </w:trPr>
        <w:tc>
          <w:tcPr>
            <w:tcW w:w="9574" w:type="dxa"/>
            <w:gridSpan w:val="2"/>
          </w:tcPr>
          <w:p w14:paraId="61F2805F" w14:textId="77777777" w:rsidR="00B60DB4" w:rsidRPr="000F3BDF" w:rsidRDefault="00B60DB4" w:rsidP="00B60D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3BDF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0F3B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26 </w:t>
            </w:r>
            <w:r w:rsidRPr="000F3BDF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  <w:p w14:paraId="2F339A06" w14:textId="77777777" w:rsidR="00B60DB4" w:rsidRDefault="00B60DB4" w:rsidP="00D265B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F302E2">
              <w:rPr>
                <w:rFonts w:ascii="Times New Roman" w:hAnsi="Times New Roman"/>
                <w:sz w:val="24"/>
                <w:szCs w:val="24"/>
              </w:rPr>
              <w:t>Annabelle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plans to rent a car to make a 400 km roundtrip which will take 2 days. </w:t>
            </w:r>
          </w:p>
          <w:p w14:paraId="69A8A607" w14:textId="77777777" w:rsidR="00B60DB4" w:rsidRDefault="00B60DB4" w:rsidP="00D265BB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 table below shows data on the two cars that she is considering renting.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55"/>
              <w:gridCol w:w="1671"/>
              <w:gridCol w:w="1701"/>
              <w:gridCol w:w="1792"/>
              <w:gridCol w:w="1729"/>
            </w:tblGrid>
            <w:tr w:rsidR="00B60DB4" w14:paraId="19B24CDA" w14:textId="77777777" w:rsidTr="00B60DB4">
              <w:tc>
                <w:tcPr>
                  <w:tcW w:w="2455" w:type="dxa"/>
                </w:tcPr>
                <w:p w14:paraId="05F6502F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Model</w:t>
                  </w:r>
                </w:p>
              </w:tc>
              <w:tc>
                <w:tcPr>
                  <w:tcW w:w="1671" w:type="dxa"/>
                </w:tcPr>
                <w:p w14:paraId="556ED54B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Rental cost</w:t>
                  </w:r>
                </w:p>
                <w:p w14:paraId="17F97D42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$/day</w:t>
                  </w:r>
                </w:p>
              </w:tc>
              <w:tc>
                <w:tcPr>
                  <w:tcW w:w="1701" w:type="dxa"/>
                </w:tcPr>
                <w:p w14:paraId="59470CBD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Engine capacity</w:t>
                  </w:r>
                </w:p>
                <w:p w14:paraId="15C09E9B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Litres</w:t>
                  </w:r>
                </w:p>
              </w:tc>
              <w:tc>
                <w:tcPr>
                  <w:tcW w:w="1792" w:type="dxa"/>
                </w:tcPr>
                <w:p w14:paraId="19916206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Fuel consumption </w:t>
                  </w:r>
                </w:p>
                <w:p w14:paraId="796A3F1E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Litres/100 km</w:t>
                  </w:r>
                </w:p>
              </w:tc>
              <w:tc>
                <w:tcPr>
                  <w:tcW w:w="1729" w:type="dxa"/>
                </w:tcPr>
                <w:p w14:paraId="7C0451EA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Insurance</w:t>
                  </w:r>
                </w:p>
                <w:p w14:paraId="4CC76D20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$/ day</w:t>
                  </w:r>
                </w:p>
              </w:tc>
            </w:tr>
            <w:tr w:rsidR="00B60DB4" w14:paraId="185EEFAD" w14:textId="77777777" w:rsidTr="00B60DB4">
              <w:tc>
                <w:tcPr>
                  <w:tcW w:w="2455" w:type="dxa"/>
                </w:tcPr>
                <w:p w14:paraId="683B1412" w14:textId="77777777" w:rsidR="00B60DB4" w:rsidRDefault="0082592C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Mayotte</w:t>
                  </w:r>
                  <w:r w:rsidR="00B60DB4">
                    <w:rPr>
                      <w:rFonts w:ascii="Times New Roman" w:hAnsi="Times New Roman"/>
                      <w:sz w:val="24"/>
                      <w:szCs w:val="24"/>
                    </w:rPr>
                    <w:t xml:space="preserve"> 3i</w:t>
                  </w:r>
                </w:p>
              </w:tc>
              <w:tc>
                <w:tcPr>
                  <w:tcW w:w="1671" w:type="dxa"/>
                </w:tcPr>
                <w:p w14:paraId="3D7DDE51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$60.50</w:t>
                  </w:r>
                </w:p>
              </w:tc>
              <w:tc>
                <w:tcPr>
                  <w:tcW w:w="1701" w:type="dxa"/>
                </w:tcPr>
                <w:p w14:paraId="20C692DC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2.3</w:t>
                  </w:r>
                </w:p>
              </w:tc>
              <w:tc>
                <w:tcPr>
                  <w:tcW w:w="1792" w:type="dxa"/>
                </w:tcPr>
                <w:p w14:paraId="7CFCB5B2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5.5</w:t>
                  </w:r>
                </w:p>
              </w:tc>
              <w:tc>
                <w:tcPr>
                  <w:tcW w:w="1729" w:type="dxa"/>
                </w:tcPr>
                <w:p w14:paraId="05D35B37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$20.50</w:t>
                  </w:r>
                </w:p>
              </w:tc>
            </w:tr>
            <w:tr w:rsidR="00B60DB4" w14:paraId="041A1814" w14:textId="77777777" w:rsidTr="00B60DB4">
              <w:tc>
                <w:tcPr>
                  <w:tcW w:w="2455" w:type="dxa"/>
                </w:tcPr>
                <w:p w14:paraId="0D1D7726" w14:textId="77777777" w:rsidR="00B60DB4" w:rsidRDefault="0082592C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Kandoi</w:t>
                  </w:r>
                  <w:r w:rsidR="00B60DB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Sporter</w:t>
                  </w:r>
                </w:p>
              </w:tc>
              <w:tc>
                <w:tcPr>
                  <w:tcW w:w="1671" w:type="dxa"/>
                </w:tcPr>
                <w:p w14:paraId="3E70A23B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$5</w:t>
                  </w:r>
                  <w:r w:rsidR="00D265BB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.40</w:t>
                  </w:r>
                </w:p>
              </w:tc>
              <w:tc>
                <w:tcPr>
                  <w:tcW w:w="1701" w:type="dxa"/>
                </w:tcPr>
                <w:p w14:paraId="020C7878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1792" w:type="dxa"/>
                </w:tcPr>
                <w:p w14:paraId="33764E90" w14:textId="77777777" w:rsidR="00B60DB4" w:rsidRDefault="00B60DB4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7.2</w:t>
                  </w:r>
                </w:p>
              </w:tc>
              <w:tc>
                <w:tcPr>
                  <w:tcW w:w="1729" w:type="dxa"/>
                </w:tcPr>
                <w:p w14:paraId="5CB0C247" w14:textId="0225ED86" w:rsidR="00B60DB4" w:rsidRDefault="0097382E" w:rsidP="00B60D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$</w:t>
                  </w:r>
                  <w:r w:rsidR="00B60DB4">
                    <w:rPr>
                      <w:rFonts w:ascii="Times New Roman" w:hAnsi="Times New Roman"/>
                      <w:sz w:val="24"/>
                      <w:szCs w:val="24"/>
                    </w:rPr>
                    <w:t>21.40</w:t>
                  </w:r>
                </w:p>
              </w:tc>
            </w:tr>
          </w:tbl>
          <w:p w14:paraId="781A7B86" w14:textId="77777777" w:rsidR="00B60DB4" w:rsidRDefault="00B60DB4" w:rsidP="00B60DB4">
            <w:pPr>
              <w:pStyle w:val="Section3Style"/>
              <w:ind w:left="0" w:firstLine="0"/>
            </w:pPr>
          </w:p>
          <w:p w14:paraId="2B01AFBA" w14:textId="77777777" w:rsidR="00D265BB" w:rsidRDefault="00D265BB" w:rsidP="00D265BB">
            <w:pPr>
              <w:pStyle w:val="Section3Style"/>
              <w:spacing w:after="120"/>
              <w:ind w:left="0" w:firstLine="0"/>
              <w:contextualSpacing w:val="0"/>
            </w:pPr>
            <w:r>
              <w:t>Fuel costs $1.45/ litre at the time of her trip.</w:t>
            </w:r>
          </w:p>
          <w:p w14:paraId="7ABF49B5" w14:textId="77777777" w:rsidR="00B60DB4" w:rsidRDefault="00B60DB4" w:rsidP="00B60DB4">
            <w:pPr>
              <w:pStyle w:val="Section3Style"/>
              <w:ind w:left="0" w:firstLine="0"/>
            </w:pPr>
            <w:r>
              <w:t>If she includes insurance, which car would cost the least for the trip she is planning</w:t>
            </w:r>
            <w:r w:rsidR="00877756">
              <w:t xml:space="preserve"> and how much would she save by this choice</w:t>
            </w:r>
            <w:r>
              <w:t>?</w:t>
            </w:r>
          </w:p>
          <w:p w14:paraId="177BAE7A" w14:textId="77777777" w:rsidR="00B60DB4" w:rsidRDefault="00B60DB4" w:rsidP="009F5046">
            <w:pPr>
              <w:pStyle w:val="Section3Style"/>
              <w:ind w:left="113" w:firstLine="0"/>
            </w:pPr>
          </w:p>
          <w:p w14:paraId="7EE12C66" w14:textId="77777777" w:rsidR="00B60DB4" w:rsidRDefault="00B60DB4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1F713A18" w14:textId="77777777" w:rsidR="00B60DB4" w:rsidRDefault="00B60DB4" w:rsidP="009F5046">
            <w:pPr>
              <w:pStyle w:val="Section3Style"/>
              <w:ind w:left="113" w:firstLine="0"/>
            </w:pPr>
          </w:p>
          <w:p w14:paraId="55CE7A11" w14:textId="77777777" w:rsidR="00B60DB4" w:rsidRDefault="00B60DB4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6D2DC5B9" w14:textId="77777777" w:rsidR="00B60DB4" w:rsidRDefault="00B60DB4" w:rsidP="009F5046">
            <w:pPr>
              <w:pStyle w:val="Section3Style"/>
              <w:ind w:left="113" w:firstLine="0"/>
            </w:pPr>
          </w:p>
          <w:p w14:paraId="10074B76" w14:textId="77777777" w:rsidR="00B60DB4" w:rsidRDefault="00B60DB4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02E6AE16" w14:textId="77777777" w:rsidR="00B60DB4" w:rsidRDefault="00B60DB4" w:rsidP="009F5046">
            <w:pPr>
              <w:pStyle w:val="Section3Style"/>
              <w:ind w:left="113" w:firstLine="0"/>
            </w:pPr>
          </w:p>
          <w:p w14:paraId="66B128A7" w14:textId="77777777" w:rsidR="00B60DB4" w:rsidRDefault="00B60DB4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35718462" w14:textId="77777777" w:rsidR="00B60DB4" w:rsidRDefault="00B60DB4" w:rsidP="009F5046">
            <w:pPr>
              <w:pStyle w:val="Section3Style"/>
              <w:ind w:left="113" w:firstLine="0"/>
            </w:pPr>
          </w:p>
          <w:p w14:paraId="5EF07BCA" w14:textId="77777777" w:rsidR="00B60DB4" w:rsidRDefault="00B60DB4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4AC9EC91" w14:textId="77777777" w:rsidR="00B60DB4" w:rsidRDefault="00B60DB4" w:rsidP="009F5046">
            <w:pPr>
              <w:pStyle w:val="Section3Style"/>
              <w:ind w:left="113" w:firstLine="0"/>
            </w:pPr>
          </w:p>
          <w:p w14:paraId="3F855E01" w14:textId="77777777" w:rsidR="00B60DB4" w:rsidRPr="00D73A65" w:rsidRDefault="00B60DB4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BBB20FC" w14:textId="77777777" w:rsidR="00234FDF" w:rsidRDefault="00234FDF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A741258" w14:textId="04577F4B" w:rsidR="00B60DB4" w:rsidRPr="00A417C8" w:rsidRDefault="00B60DB4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83A55" w:rsidRPr="00A417C8" w14:paraId="7B2A74C0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192352C1" w14:textId="77777777" w:rsidR="00A82508" w:rsidRPr="00A82508" w:rsidRDefault="00A82508" w:rsidP="00A82508">
            <w:pPr>
              <w:spacing w:after="0"/>
              <w:ind w:left="14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2508" w:rsidRPr="00A417C8" w14:paraId="7BF99716" w14:textId="77777777" w:rsidTr="009B019C">
        <w:trPr>
          <w:cantSplit/>
          <w:trHeight w:val="851"/>
        </w:trPr>
        <w:tc>
          <w:tcPr>
            <w:tcW w:w="9574" w:type="dxa"/>
            <w:gridSpan w:val="2"/>
          </w:tcPr>
          <w:p w14:paraId="26CDE442" w14:textId="77777777" w:rsidR="00A82508" w:rsidRPr="008F148E" w:rsidRDefault="00A82508" w:rsidP="00A825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148E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8F14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27 </w:t>
            </w:r>
            <w:r w:rsidRPr="008F148E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  <w:p w14:paraId="43BA9137" w14:textId="77777777" w:rsidR="00A82508" w:rsidRPr="008F148E" w:rsidRDefault="00A82508" w:rsidP="00A82508">
            <w:pPr>
              <w:rPr>
                <w:rFonts w:ascii="Times New Roman" w:hAnsi="Times New Roman"/>
                <w:sz w:val="24"/>
                <w:szCs w:val="24"/>
              </w:rPr>
            </w:pPr>
            <w:r w:rsidRPr="008F148E">
              <w:rPr>
                <w:rFonts w:ascii="Times New Roman" w:hAnsi="Times New Roman"/>
                <w:sz w:val="24"/>
                <w:szCs w:val="24"/>
              </w:rPr>
              <w:t xml:space="preserve">A hospital uses two </w:t>
            </w:r>
            <w:r w:rsidR="000846ED" w:rsidRPr="008F148E">
              <w:rPr>
                <w:rFonts w:ascii="Times New Roman" w:hAnsi="Times New Roman"/>
                <w:sz w:val="24"/>
                <w:szCs w:val="24"/>
              </w:rPr>
              <w:t xml:space="preserve">different </w:t>
            </w:r>
            <w:r w:rsidRPr="008F148E">
              <w:rPr>
                <w:rFonts w:ascii="Times New Roman" w:hAnsi="Times New Roman"/>
                <w:sz w:val="24"/>
                <w:szCs w:val="24"/>
              </w:rPr>
              <w:t>formulae to calculate the dosage for a child aged between 2 and 12, depending on the child’s build.</w:t>
            </w:r>
          </w:p>
          <w:p w14:paraId="6761D1A1" w14:textId="77777777" w:rsidR="00A82508" w:rsidRPr="008F148E" w:rsidRDefault="00A82508" w:rsidP="00A82508">
            <w:pPr>
              <w:spacing w:after="0"/>
              <w:ind w:lef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8F148E">
              <w:rPr>
                <w:rFonts w:ascii="Times New Roman" w:hAnsi="Times New Roman" w:cs="Times New Roman"/>
                <w:sz w:val="24"/>
                <w:szCs w:val="24"/>
              </w:rPr>
              <w:t>Young’s Formula:</w:t>
            </w:r>
            <w:r w:rsidRPr="008F148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EB407D9" w14:textId="77777777" w:rsidR="00A82508" w:rsidRPr="008F148E" w:rsidRDefault="00A82508" w:rsidP="00A82508">
            <w:pPr>
              <w:spacing w:after="0"/>
              <w:ind w:left="1440" w:firstLine="363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Dosage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age of child (in years)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×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adult dosage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age of child (in years)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+ 12</m:t>
                    </m:r>
                  </m:den>
                </m:f>
              </m:oMath>
            </m:oMathPara>
          </w:p>
          <w:p w14:paraId="5019385B" w14:textId="77777777" w:rsidR="00A82508" w:rsidRPr="008F148E" w:rsidRDefault="00A82508" w:rsidP="00A82508">
            <w:pPr>
              <w:spacing w:after="0"/>
              <w:ind w:left="107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3E2C2" w14:textId="77777777" w:rsidR="00A82508" w:rsidRPr="008F148E" w:rsidRDefault="00A82508" w:rsidP="00A82508">
            <w:pPr>
              <w:spacing w:after="0"/>
              <w:ind w:lef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8F148E">
              <w:rPr>
                <w:rFonts w:ascii="Times New Roman" w:hAnsi="Times New Roman" w:cs="Times New Roman"/>
                <w:sz w:val="24"/>
                <w:szCs w:val="24"/>
              </w:rPr>
              <w:t xml:space="preserve">Clark’s Formula: </w:t>
            </w:r>
          </w:p>
          <w:p w14:paraId="2E6F154D" w14:textId="77777777" w:rsidR="00A82508" w:rsidRPr="008F148E" w:rsidRDefault="00A82508" w:rsidP="00A82508">
            <w:pPr>
              <w:spacing w:after="0"/>
              <w:ind w:left="1434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Dosage=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weight in kg × adult dosage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70</m:t>
                    </m:r>
                  </m:den>
                </m:f>
              </m:oMath>
            </m:oMathPara>
          </w:p>
          <w:p w14:paraId="31E83A95" w14:textId="77777777" w:rsidR="00A82508" w:rsidRPr="008F148E" w:rsidRDefault="00A82508" w:rsidP="00A82508">
            <w:pPr>
              <w:pStyle w:val="Section3Style"/>
              <w:ind w:left="0" w:firstLine="0"/>
            </w:pPr>
          </w:p>
          <w:p w14:paraId="351C382D" w14:textId="77777777" w:rsidR="004A4FA9" w:rsidRPr="008F148E" w:rsidRDefault="004A4FA9" w:rsidP="004A4FA9">
            <w:pPr>
              <w:pStyle w:val="Section3Style"/>
              <w:spacing w:after="120"/>
              <w:ind w:left="0" w:right="1134" w:firstLine="0"/>
              <w:contextualSpacing w:val="0"/>
            </w:pPr>
            <w:r w:rsidRPr="008F148E">
              <w:t>A drug called Mazodone has an adult dosage of 45 ml.</w:t>
            </w:r>
          </w:p>
          <w:p w14:paraId="16A3EC38" w14:textId="441F77C8" w:rsidR="000846ED" w:rsidRPr="008F148E" w:rsidRDefault="000846ED" w:rsidP="00A82508">
            <w:pPr>
              <w:pStyle w:val="Section3Style"/>
              <w:ind w:left="0" w:right="1134" w:firstLine="0"/>
            </w:pPr>
            <w:r w:rsidRPr="008F148E">
              <w:t>C</w:t>
            </w:r>
            <w:r w:rsidR="00BC01C8">
              <w:t>alculate</w:t>
            </w:r>
            <w:r w:rsidR="00A82508" w:rsidRPr="008F148E">
              <w:t xml:space="preserve"> the </w:t>
            </w:r>
            <w:r w:rsidR="00D159E0" w:rsidRPr="008F148E">
              <w:t>dosage</w:t>
            </w:r>
            <w:r w:rsidR="00A82508" w:rsidRPr="008F148E">
              <w:t xml:space="preserve">s </w:t>
            </w:r>
            <w:r w:rsidR="004A4FA9" w:rsidRPr="008F148E">
              <w:t xml:space="preserve">of Mazodone </w:t>
            </w:r>
            <w:r w:rsidR="00A82508" w:rsidRPr="008F148E">
              <w:t xml:space="preserve">obtained using each of the formulae for a child who is 11 years of age and who weighs </w:t>
            </w:r>
            <w:r w:rsidRPr="008F148E">
              <w:t>6</w:t>
            </w:r>
            <w:r w:rsidR="005B0BCD" w:rsidRPr="008F148E">
              <w:t>7</w:t>
            </w:r>
            <w:r w:rsidR="00A82508" w:rsidRPr="008F148E">
              <w:t> kg.</w:t>
            </w:r>
            <w:r w:rsidRPr="008F148E">
              <w:t xml:space="preserve"> </w:t>
            </w:r>
          </w:p>
          <w:p w14:paraId="29A9D9F7" w14:textId="05CC420C" w:rsidR="00A82508" w:rsidRPr="008F148E" w:rsidRDefault="00A82508" w:rsidP="000846ED">
            <w:pPr>
              <w:pStyle w:val="Section3Style"/>
              <w:spacing w:before="120"/>
              <w:ind w:left="0" w:right="1134" w:firstLine="0"/>
              <w:contextualSpacing w:val="0"/>
            </w:pPr>
          </w:p>
          <w:p w14:paraId="741BA65A" w14:textId="77777777" w:rsidR="00A82508" w:rsidRDefault="00A82508" w:rsidP="00A82508">
            <w:pPr>
              <w:pStyle w:val="Section3Style"/>
              <w:ind w:left="360" w:firstLine="0"/>
            </w:pPr>
          </w:p>
          <w:p w14:paraId="63C9D1CA" w14:textId="77777777" w:rsidR="00A82508" w:rsidRDefault="00A82508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50821F67" w14:textId="77777777" w:rsidR="00A82508" w:rsidRDefault="00A82508" w:rsidP="009F5046">
            <w:pPr>
              <w:pStyle w:val="Section3Style"/>
              <w:ind w:left="113" w:firstLine="0"/>
            </w:pPr>
          </w:p>
          <w:p w14:paraId="2AFB9746" w14:textId="77777777" w:rsidR="00A82508" w:rsidRDefault="00A82508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10E71EA4" w14:textId="77777777" w:rsidR="00A82508" w:rsidRDefault="00A82508" w:rsidP="009F5046">
            <w:pPr>
              <w:pStyle w:val="Section3Style"/>
              <w:ind w:left="113" w:firstLine="0"/>
            </w:pPr>
          </w:p>
          <w:p w14:paraId="0D8F34A0" w14:textId="77777777" w:rsidR="00A82508" w:rsidRDefault="00A82508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49E296B2" w14:textId="77777777" w:rsidR="00A82508" w:rsidRDefault="00A82508" w:rsidP="009F5046">
            <w:pPr>
              <w:pStyle w:val="Section3Style"/>
              <w:ind w:left="113" w:firstLine="0"/>
            </w:pPr>
          </w:p>
          <w:p w14:paraId="14BC09D3" w14:textId="77777777" w:rsidR="00A82508" w:rsidRDefault="00A82508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0CD1B15B" w14:textId="77777777" w:rsidR="00A82508" w:rsidRDefault="00A82508" w:rsidP="009F5046">
            <w:pPr>
              <w:pStyle w:val="Section3Style"/>
              <w:ind w:left="113" w:firstLine="0"/>
            </w:pPr>
          </w:p>
          <w:p w14:paraId="638DB165" w14:textId="77777777" w:rsidR="00A82508" w:rsidRDefault="00A82508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4DDB5884" w14:textId="77777777" w:rsidR="00A82508" w:rsidRDefault="00A82508" w:rsidP="009F5046">
            <w:pPr>
              <w:pStyle w:val="Section3Style"/>
              <w:ind w:left="113" w:firstLine="0"/>
            </w:pPr>
          </w:p>
          <w:p w14:paraId="72DF9E36" w14:textId="77777777" w:rsidR="00A82508" w:rsidRDefault="00A82508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  <w:p w14:paraId="07C56ACB" w14:textId="77777777" w:rsidR="00A82508" w:rsidRDefault="00A82508" w:rsidP="009F5046">
            <w:pPr>
              <w:pStyle w:val="Section3Style"/>
              <w:ind w:left="113" w:firstLine="0"/>
            </w:pPr>
          </w:p>
          <w:p w14:paraId="3B9E93E3" w14:textId="77777777" w:rsidR="00A82508" w:rsidRPr="00D73A65" w:rsidRDefault="00A82508" w:rsidP="009F5046">
            <w:pPr>
              <w:pStyle w:val="Section3Style"/>
              <w:ind w:left="113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3132C90B" w14:textId="77777777" w:rsidR="00234FDF" w:rsidRDefault="00234FDF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9C3066" w14:textId="593DC170" w:rsidR="00A82508" w:rsidRPr="00A417C8" w:rsidRDefault="00A82508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83A55" w:rsidRPr="00A417C8" w14:paraId="0E6973A3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3126259F" w14:textId="77777777" w:rsidR="00483A55" w:rsidRPr="00FA7D0B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D0B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FA7D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28 </w:t>
            </w:r>
            <w:r w:rsidRPr="00FA7D0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BE47DB" w:rsidRPr="00FA7D0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A7D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1F7E1DB4" w14:textId="77777777" w:rsidR="00AB7179" w:rsidRPr="000D2E1E" w:rsidRDefault="000D2E1E" w:rsidP="00C66003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0D2E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table below gives the </w:t>
            </w:r>
            <w:r w:rsidRPr="000D2E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amount to which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$1</w:t>
            </w:r>
            <w:r w:rsidRPr="000D2E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invested in a compound interest account has grown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 various</w:t>
            </w:r>
            <w:r w:rsidRPr="000D2E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period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 and interest rates.</w:t>
            </w:r>
          </w:p>
          <w:tbl>
            <w:tblPr>
              <w:tblW w:w="8903" w:type="dxa"/>
              <w:tblInd w:w="565" w:type="dxa"/>
              <w:tblLook w:val="04A0" w:firstRow="1" w:lastRow="0" w:firstColumn="1" w:lastColumn="0" w:noHBand="0" w:noVBand="1"/>
            </w:tblPr>
            <w:tblGrid>
              <w:gridCol w:w="1023"/>
              <w:gridCol w:w="1134"/>
              <w:gridCol w:w="1120"/>
              <w:gridCol w:w="1120"/>
              <w:gridCol w:w="1120"/>
              <w:gridCol w:w="1120"/>
              <w:gridCol w:w="1120"/>
              <w:gridCol w:w="1134"/>
              <w:gridCol w:w="12"/>
            </w:tblGrid>
            <w:tr w:rsidR="000D2E1E" w:rsidRPr="00AB7179" w14:paraId="555127FF" w14:textId="77777777" w:rsidTr="00340AAA">
              <w:trPr>
                <w:trHeight w:val="510"/>
              </w:trPr>
              <w:tc>
                <w:tcPr>
                  <w:tcW w:w="1023" w:type="dxa"/>
                  <w:vMerge w:val="restart"/>
                  <w:tcBorders>
                    <w:top w:val="single" w:sz="8" w:space="0" w:color="280070"/>
                    <w:left w:val="single" w:sz="8" w:space="0" w:color="28007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464D2B" w14:textId="77777777" w:rsidR="000D2E1E" w:rsidRPr="00697FD8" w:rsidRDefault="00AB7179" w:rsidP="00AB7179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      </w:t>
                  </w:r>
                  <w:r w:rsidR="000D2E1E" w:rsidRPr="00697FD8">
                    <w:rPr>
                      <w:rFonts w:eastAsia="Times New Roman" w:cs="Calibri"/>
                      <w:sz w:val="20"/>
                      <w:szCs w:val="20"/>
                      <w:lang w:eastAsia="en-AU"/>
                    </w:rPr>
                    <w:t> </w:t>
                  </w:r>
                </w:p>
                <w:p w14:paraId="580B4F19" w14:textId="77777777" w:rsidR="000D2E1E" w:rsidRPr="00697FD8" w:rsidRDefault="000D2E1E" w:rsidP="00AB7179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eastAsia="Times New Roman" w:cs="Calibri"/>
                      <w:sz w:val="20"/>
                      <w:szCs w:val="20"/>
                      <w:lang w:eastAsia="en-AU"/>
                    </w:rPr>
                    <w:t> </w:t>
                  </w:r>
                </w:p>
              </w:tc>
              <w:tc>
                <w:tcPr>
                  <w:tcW w:w="7880" w:type="dxa"/>
                  <w:gridSpan w:val="8"/>
                  <w:tcBorders>
                    <w:top w:val="single" w:sz="8" w:space="0" w:color="280070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4E6622D" w14:textId="77777777" w:rsidR="000D2E1E" w:rsidRPr="00697FD8" w:rsidRDefault="000D2E1E" w:rsidP="00AB717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Compounded values of $1</w:t>
                  </w:r>
                </w:p>
              </w:tc>
            </w:tr>
            <w:tr w:rsidR="000D2E1E" w:rsidRPr="00AB7179" w14:paraId="4CFE1AF6" w14:textId="77777777" w:rsidTr="00340AAA">
              <w:trPr>
                <w:trHeight w:val="510"/>
              </w:trPr>
              <w:tc>
                <w:tcPr>
                  <w:tcW w:w="1023" w:type="dxa"/>
                  <w:vMerge/>
                  <w:tcBorders>
                    <w:left w:val="single" w:sz="8" w:space="0" w:color="280070"/>
                    <w:bottom w:val="single" w:sz="8" w:space="0" w:color="28007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783EB3" w14:textId="77777777" w:rsidR="000D2E1E" w:rsidRPr="00697FD8" w:rsidRDefault="000D2E1E" w:rsidP="00AB7179">
                  <w:pPr>
                    <w:spacing w:after="0" w:line="240" w:lineRule="auto"/>
                    <w:rPr>
                      <w:rFonts w:eastAsia="Times New Roman" w:cs="Calibri"/>
                      <w:sz w:val="20"/>
                      <w:szCs w:val="20"/>
                      <w:lang w:eastAsia="en-AU"/>
                    </w:rPr>
                  </w:pPr>
                </w:p>
              </w:tc>
              <w:tc>
                <w:tcPr>
                  <w:tcW w:w="7880" w:type="dxa"/>
                  <w:gridSpan w:val="8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10A236F" w14:textId="77777777" w:rsidR="000D2E1E" w:rsidRPr="00697FD8" w:rsidRDefault="000D2E1E" w:rsidP="00AB717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Interest rate per period</w:t>
                  </w:r>
                </w:p>
              </w:tc>
            </w:tr>
            <w:tr w:rsidR="00AB7179" w:rsidRPr="00AB7179" w14:paraId="629C227F" w14:textId="77777777" w:rsidTr="00340AAA">
              <w:trPr>
                <w:gridAfter w:val="1"/>
                <w:wAfter w:w="12" w:type="dxa"/>
                <w:trHeight w:val="615"/>
              </w:trPr>
              <w:tc>
                <w:tcPr>
                  <w:tcW w:w="1023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B5D2DB4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Periods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0AF202A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1.5%</w:t>
                  </w:r>
                </w:p>
              </w:tc>
              <w:tc>
                <w:tcPr>
                  <w:tcW w:w="1120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971D9ED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2.0%</w:t>
                  </w:r>
                </w:p>
              </w:tc>
              <w:tc>
                <w:tcPr>
                  <w:tcW w:w="1120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FC23DCD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2.5%</w:t>
                  </w:r>
                </w:p>
              </w:tc>
              <w:tc>
                <w:tcPr>
                  <w:tcW w:w="1120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9C9C01B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3.0%</w:t>
                  </w:r>
                </w:p>
              </w:tc>
              <w:tc>
                <w:tcPr>
                  <w:tcW w:w="1120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BDBB574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3.5%</w:t>
                  </w:r>
                </w:p>
              </w:tc>
              <w:tc>
                <w:tcPr>
                  <w:tcW w:w="1120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6CD27B1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4.0%</w:t>
                  </w:r>
                </w:p>
              </w:tc>
              <w:tc>
                <w:tcPr>
                  <w:tcW w:w="1134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7787136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4.5%</w:t>
                  </w:r>
                </w:p>
              </w:tc>
            </w:tr>
            <w:tr w:rsidR="00AB7179" w:rsidRPr="00AB7179" w14:paraId="27213C7B" w14:textId="77777777" w:rsidTr="00340AAA">
              <w:trPr>
                <w:gridAfter w:val="1"/>
                <w:wAfter w:w="12" w:type="dxa"/>
                <w:trHeight w:val="315"/>
              </w:trPr>
              <w:tc>
                <w:tcPr>
                  <w:tcW w:w="1023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AE441F9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1C3AD25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$1.0150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0AD64D6B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$1.0200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A64C7B4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$1.0250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74E2951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$1.0300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C93FBF7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$1.0350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4361005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$1.0400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91148C2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$1.0450</w:t>
                  </w:r>
                </w:p>
              </w:tc>
            </w:tr>
            <w:tr w:rsidR="00AB7179" w:rsidRPr="00AB7179" w14:paraId="3F243CB7" w14:textId="77777777" w:rsidTr="00340AAA">
              <w:trPr>
                <w:gridAfter w:val="1"/>
                <w:wAfter w:w="12" w:type="dxa"/>
                <w:trHeight w:val="315"/>
              </w:trPr>
              <w:tc>
                <w:tcPr>
                  <w:tcW w:w="1023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119F3DB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w w:val="99"/>
                      <w:sz w:val="20"/>
                      <w:szCs w:val="20"/>
                      <w:lang w:val="en-US" w:eastAsia="en-A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BACE2BD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$1.0302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2833FC1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$1.0404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031B9D0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$1.0506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EB22D36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$1.0609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47D69D9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$1.0712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0A52A5FE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$1.0816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FB6B401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$1.0920</w:t>
                  </w:r>
                </w:p>
              </w:tc>
            </w:tr>
            <w:tr w:rsidR="00AB7179" w:rsidRPr="00AB7179" w14:paraId="4C4DB3D5" w14:textId="77777777" w:rsidTr="00340AAA">
              <w:trPr>
                <w:gridAfter w:val="1"/>
                <w:wAfter w:w="12" w:type="dxa"/>
                <w:trHeight w:val="315"/>
              </w:trPr>
              <w:tc>
                <w:tcPr>
                  <w:tcW w:w="1023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C3A14B7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0B39A153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$1.0457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CEEB5E9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$1.0612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2CC56D6F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$1.0769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2D04013C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$1.0927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0DB02055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$1.1087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8D525EF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$1.1249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41D1F7C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$1.1412</w:t>
                  </w:r>
                </w:p>
              </w:tc>
            </w:tr>
            <w:tr w:rsidR="00AB7179" w:rsidRPr="00AB7179" w14:paraId="4F168C73" w14:textId="77777777" w:rsidTr="00340AAA">
              <w:trPr>
                <w:gridAfter w:val="1"/>
                <w:wAfter w:w="12" w:type="dxa"/>
                <w:trHeight w:val="315"/>
              </w:trPr>
              <w:tc>
                <w:tcPr>
                  <w:tcW w:w="1023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BF8DFC6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w w:val="99"/>
                      <w:sz w:val="20"/>
                      <w:szCs w:val="20"/>
                      <w:lang w:val="en-US" w:eastAsia="en-AU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5AD9042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$1.0614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E84324F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$1.0824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08ABDC4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$1.1038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59EE376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$1.1255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B892F35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$1.1475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08E50283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$1.1699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49E119D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$1.1925</w:t>
                  </w:r>
                </w:p>
              </w:tc>
            </w:tr>
            <w:tr w:rsidR="00AB7179" w:rsidRPr="00AB7179" w14:paraId="6AFABE38" w14:textId="77777777" w:rsidTr="00340AAA">
              <w:trPr>
                <w:gridAfter w:val="1"/>
                <w:wAfter w:w="12" w:type="dxa"/>
                <w:trHeight w:val="315"/>
              </w:trPr>
              <w:tc>
                <w:tcPr>
                  <w:tcW w:w="1023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2F16FE81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w w:val="99"/>
                      <w:sz w:val="20"/>
                      <w:szCs w:val="20"/>
                      <w:lang w:val="en-US" w:eastAsia="en-AU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202E75D4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$1.0773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16B0D20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$1.1041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2E3468F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$1.1314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416D629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$1.1593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B22A043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$1.1877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0A6AFB1E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$1.2167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5305A08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$1.2462</w:t>
                  </w:r>
                </w:p>
              </w:tc>
            </w:tr>
            <w:tr w:rsidR="00AB7179" w:rsidRPr="00AB7179" w14:paraId="751D7B58" w14:textId="77777777" w:rsidTr="00340AAA">
              <w:trPr>
                <w:gridAfter w:val="1"/>
                <w:wAfter w:w="12" w:type="dxa"/>
                <w:trHeight w:val="315"/>
              </w:trPr>
              <w:tc>
                <w:tcPr>
                  <w:tcW w:w="1023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06057F7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val="en-US" w:eastAsia="en-AU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B1B6EAD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$1.0934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671DBC8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$1.1262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9096817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$1.1597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8EB0B6E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$1.1941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2C2242F8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$1.2293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96FECED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$1.2653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5E108DB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$1.3023</w:t>
                  </w:r>
                </w:p>
              </w:tc>
            </w:tr>
            <w:tr w:rsidR="00AB7179" w:rsidRPr="00AB7179" w14:paraId="6002C633" w14:textId="77777777" w:rsidTr="00340AAA">
              <w:trPr>
                <w:gridAfter w:val="1"/>
                <w:wAfter w:w="12" w:type="dxa"/>
                <w:trHeight w:val="315"/>
              </w:trPr>
              <w:tc>
                <w:tcPr>
                  <w:tcW w:w="1023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0711CB3E" w14:textId="77777777" w:rsidR="00AB7179" w:rsidRPr="00697FD8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n-AU"/>
                    </w:rPr>
                  </w:pPr>
                  <w:r w:rsidRPr="00697FD8">
                    <w:rPr>
                      <w:rFonts w:ascii="Arial" w:eastAsia="Times New Roman" w:hAnsi="Arial" w:cs="Arial"/>
                      <w:b/>
                      <w:bCs/>
                      <w:w w:val="99"/>
                      <w:sz w:val="20"/>
                      <w:szCs w:val="20"/>
                      <w:lang w:val="en-US" w:eastAsia="en-AU"/>
                    </w:rPr>
                    <w:t>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0AECF22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$1.1098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D4D1B60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$1.1487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2200B69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$1.1887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262BDAB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$1.2299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1133325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$1.2723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89DED1B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$1.3159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D9DF667" w14:textId="77777777" w:rsidR="00AB7179" w:rsidRPr="00AB7179" w:rsidRDefault="00AB7179" w:rsidP="00AB717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AB717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  <w:t>$1.3609</w:t>
                  </w:r>
                </w:p>
              </w:tc>
            </w:tr>
          </w:tbl>
          <w:p w14:paraId="657A8B3C" w14:textId="77777777" w:rsidR="00AB7179" w:rsidRPr="000D2E1E" w:rsidRDefault="00AB7179" w:rsidP="000D2E1E">
            <w:pPr>
              <w:spacing w:after="0" w:line="240" w:lineRule="auto"/>
              <w:rPr>
                <w:rFonts w:ascii="Times New Roman" w:hAnsi="Times New Roman"/>
                <w:b/>
                <w:sz w:val="6"/>
                <w:szCs w:val="6"/>
              </w:rPr>
            </w:pPr>
          </w:p>
          <w:p w14:paraId="293C6E8A" w14:textId="77777777" w:rsidR="000D2E1E" w:rsidRPr="000D2E1E" w:rsidRDefault="000D2E1E" w:rsidP="00483A55">
            <w:pPr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483A55" w:rsidRPr="00A417C8" w14:paraId="20343012" w14:textId="77777777" w:rsidTr="004B04F4">
        <w:trPr>
          <w:cantSplit/>
          <w:trHeight w:val="851"/>
        </w:trPr>
        <w:tc>
          <w:tcPr>
            <w:tcW w:w="567" w:type="dxa"/>
          </w:tcPr>
          <w:p w14:paraId="7E85DCF9" w14:textId="77777777" w:rsidR="00483A55" w:rsidRPr="00A417C8" w:rsidRDefault="00483A55" w:rsidP="00483A55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707B3577" w14:textId="77777777" w:rsidR="00483A55" w:rsidRDefault="00483A55" w:rsidP="00483A55">
            <w:pPr>
              <w:pStyle w:val="Section3Style"/>
              <w:numPr>
                <w:ilvl w:val="0"/>
                <w:numId w:val="17"/>
              </w:numPr>
            </w:pPr>
            <w:r>
              <w:t xml:space="preserve"> </w:t>
            </w:r>
            <w:r w:rsidR="000D2E1E">
              <w:t>Use the table to calculate the value of $2 300 after it has been invested for 4 years at 3.5% p.a. compounded annually.</w:t>
            </w:r>
          </w:p>
          <w:p w14:paraId="41BEFD8F" w14:textId="77777777" w:rsidR="00483A55" w:rsidRDefault="00483A55" w:rsidP="00483A55">
            <w:pPr>
              <w:pStyle w:val="Section3Style"/>
              <w:ind w:left="360" w:firstLine="0"/>
            </w:pPr>
          </w:p>
          <w:p w14:paraId="57121D02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6CEFA932" w14:textId="77777777" w:rsidR="00483A55" w:rsidRDefault="00483A55" w:rsidP="00483A55">
            <w:pPr>
              <w:pStyle w:val="Section3Style"/>
              <w:ind w:left="360" w:firstLine="0"/>
            </w:pPr>
          </w:p>
          <w:p w14:paraId="413ACA57" w14:textId="77777777" w:rsidR="00483A55" w:rsidRPr="00D73A6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07714A18" w14:textId="77777777" w:rsidR="00483A55" w:rsidRPr="00A417C8" w:rsidRDefault="000D2E1E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344A72D1" w14:textId="77777777" w:rsidTr="004B04F4">
        <w:trPr>
          <w:cantSplit/>
          <w:trHeight w:val="851"/>
        </w:trPr>
        <w:tc>
          <w:tcPr>
            <w:tcW w:w="567" w:type="dxa"/>
          </w:tcPr>
          <w:p w14:paraId="0D24E29B" w14:textId="77777777" w:rsidR="00483A55" w:rsidRPr="00A417C8" w:rsidRDefault="00483A55" w:rsidP="00483A55">
            <w:pPr>
              <w:ind w:left="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07" w:type="dxa"/>
          </w:tcPr>
          <w:p w14:paraId="5B161366" w14:textId="77777777" w:rsidR="00483A55" w:rsidRDefault="00483A55" w:rsidP="00483A55">
            <w:pPr>
              <w:pStyle w:val="Section3Style"/>
              <w:numPr>
                <w:ilvl w:val="0"/>
                <w:numId w:val="17"/>
              </w:numPr>
            </w:pPr>
            <w:r>
              <w:t xml:space="preserve"> </w:t>
            </w:r>
            <w:r w:rsidR="00CA5BCC">
              <w:t>What amount of money, when invested for 6 years at 4.5% p.a., grows to $</w:t>
            </w:r>
            <w:r w:rsidR="00CA5BCC" w:rsidRPr="00CA5BCC">
              <w:t>36</w:t>
            </w:r>
            <w:r w:rsidR="00CA5BCC">
              <w:t> </w:t>
            </w:r>
            <w:r w:rsidR="00CA5BCC" w:rsidRPr="00CA5BCC">
              <w:t>464.4</w:t>
            </w:r>
            <w:r w:rsidR="00CA5BCC">
              <w:t>0.</w:t>
            </w:r>
          </w:p>
          <w:p w14:paraId="78F307A5" w14:textId="77777777" w:rsidR="00483A55" w:rsidRDefault="00483A55" w:rsidP="00483A55">
            <w:pPr>
              <w:pStyle w:val="Section3Style"/>
              <w:ind w:left="360" w:firstLine="0"/>
            </w:pPr>
          </w:p>
          <w:p w14:paraId="1E792BBF" w14:textId="77777777" w:rsidR="00483A5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  <w:p w14:paraId="298FF9F5" w14:textId="77777777" w:rsidR="00483A55" w:rsidRDefault="00483A55" w:rsidP="00483A55">
            <w:pPr>
              <w:pStyle w:val="Section3Style"/>
              <w:ind w:left="360" w:firstLine="0"/>
            </w:pPr>
          </w:p>
          <w:p w14:paraId="1374EEFE" w14:textId="77777777" w:rsidR="00483A55" w:rsidRPr="00D73A65" w:rsidRDefault="00483A55" w:rsidP="00483A55">
            <w:pPr>
              <w:pStyle w:val="Section3Style"/>
              <w:ind w:left="360" w:firstLine="0"/>
            </w:pPr>
            <w:r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08014897" w14:textId="77777777" w:rsidR="00483A55" w:rsidRPr="00A417C8" w:rsidRDefault="00CA5BCC" w:rsidP="00483A5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</w:tbl>
    <w:p w14:paraId="27238AFA" w14:textId="77777777" w:rsidR="009F5046" w:rsidRDefault="009F5046">
      <w:r>
        <w:br w:type="page"/>
      </w:r>
    </w:p>
    <w:tbl>
      <w:tblPr>
        <w:tblStyle w:val="TableGrid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85" w:type="dxa"/>
        </w:tblCellMar>
        <w:tblLook w:val="04A0" w:firstRow="1" w:lastRow="0" w:firstColumn="1" w:lastColumn="0" w:noHBand="0" w:noVBand="1"/>
      </w:tblPr>
      <w:tblGrid>
        <w:gridCol w:w="567"/>
        <w:gridCol w:w="9007"/>
        <w:gridCol w:w="1166"/>
      </w:tblGrid>
      <w:tr w:rsidR="00DD611E" w:rsidRPr="00A417C8" w14:paraId="2633D0EC" w14:textId="77777777" w:rsidTr="00DD611E">
        <w:trPr>
          <w:cantSplit/>
          <w:trHeight w:val="851"/>
        </w:trPr>
        <w:tc>
          <w:tcPr>
            <w:tcW w:w="10740" w:type="dxa"/>
            <w:gridSpan w:val="3"/>
          </w:tcPr>
          <w:p w14:paraId="19976480" w14:textId="77777777" w:rsidR="00DD611E" w:rsidRPr="008F0A1A" w:rsidRDefault="00DD611E" w:rsidP="00DD61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A1A">
              <w:rPr>
                <w:rFonts w:ascii="Times New Roman" w:hAnsi="Times New Roman"/>
                <w:b/>
                <w:sz w:val="24"/>
                <w:szCs w:val="24"/>
              </w:rPr>
              <w:t>Question 29</w:t>
            </w:r>
            <w:r w:rsidRPr="008F0A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F0A1A">
              <w:rPr>
                <w:rFonts w:ascii="Times New Roman" w:eastAsia="Calibri" w:hAnsi="Times New Roman" w:cs="Times New Roman"/>
                <w:sz w:val="24"/>
                <w:szCs w:val="24"/>
              </w:rPr>
              <w:t>(3 marks)</w:t>
            </w:r>
          </w:p>
          <w:p w14:paraId="5FF74782" w14:textId="77777777" w:rsidR="00DD611E" w:rsidRPr="008F0A1A" w:rsidRDefault="00DD611E" w:rsidP="00B07359">
            <w:pPr>
              <w:ind w:right="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Hannah uses the equation  </w:t>
            </w:r>
            <w:r w:rsidRPr="008F0A1A">
              <w:rPr>
                <w:rFonts w:ascii="Times New Roman" w:eastAsia="Calibri" w:hAnsi="Times New Roman" w:cs="Times New Roman"/>
                <w:color w:val="FF0000"/>
                <w:position w:val="-6"/>
                <w:sz w:val="24"/>
                <w:szCs w:val="24"/>
              </w:rPr>
              <w:object w:dxaOrig="1492" w:dyaOrig="348" w14:anchorId="2B23D225">
                <v:shape id="_x0000_i1053" type="#_x0000_t75" style="width:74.25pt;height:17.25pt" o:ole="">
                  <v:imagedata r:id="rId65" o:title=""/>
                </v:shape>
                <o:OLEObject Type="Embed" ProgID="FXEquation.Equation" ShapeID="_x0000_i1053" DrawAspect="Content" ObjectID="_1625511751" r:id="rId66"/>
              </w:object>
            </w:r>
            <w:r w:rsidRPr="008F0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to model the height of a ball tossed into the air from ground level and allowed to fall under gravity (with air resistance ignored). </w:t>
            </w:r>
          </w:p>
          <w:p w14:paraId="2AAC11CE" w14:textId="77777777" w:rsidR="00DD611E" w:rsidRPr="008F0A1A" w:rsidRDefault="00DD611E" w:rsidP="00DD611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0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Here </w:t>
            </w:r>
            <w:r w:rsidRPr="008F0A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h</w:t>
            </w:r>
            <w:r w:rsidRPr="008F0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is the height of the ball in metres and </w:t>
            </w:r>
            <w:r w:rsidRPr="008F0A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t</w:t>
            </w:r>
            <w:r w:rsidRPr="008F0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is the time elapsed in seconds.</w:t>
            </w:r>
          </w:p>
        </w:tc>
      </w:tr>
      <w:tr w:rsidR="00DD611E" w:rsidRPr="00A417C8" w14:paraId="413FAF93" w14:textId="77777777" w:rsidTr="004B04F4">
        <w:trPr>
          <w:cantSplit/>
          <w:trHeight w:val="851"/>
        </w:trPr>
        <w:tc>
          <w:tcPr>
            <w:tcW w:w="567" w:type="dxa"/>
          </w:tcPr>
          <w:p w14:paraId="2CE2B358" w14:textId="77777777" w:rsidR="00DD611E" w:rsidRPr="008F0A1A" w:rsidRDefault="00DD611E" w:rsidP="00DD611E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100706FF" w14:textId="77777777" w:rsidR="00DD611E" w:rsidRPr="008F0A1A" w:rsidRDefault="00DD611E" w:rsidP="00824E6B">
            <w:pPr>
              <w:pStyle w:val="Section3Style"/>
              <w:ind w:left="0" w:firstLine="0"/>
            </w:pPr>
            <w:r w:rsidRPr="008F0A1A">
              <w:t xml:space="preserve">  Hannah uses graphing software to draw the following graph of the equation.</w:t>
            </w:r>
          </w:p>
          <w:p w14:paraId="78A417CF" w14:textId="77777777" w:rsidR="00DD611E" w:rsidRPr="008F0A1A" w:rsidRDefault="00FC099E" w:rsidP="00DD611E">
            <w:pPr>
              <w:pStyle w:val="Section3Style"/>
            </w:pPr>
            <w:r>
              <w:rPr>
                <w:noProof/>
              </w:rPr>
              <w:object w:dxaOrig="1440" w:dyaOrig="1440" w14:anchorId="257040DD">
                <v:shape id="_x0000_s1090" type="#_x0000_t75" style="position:absolute;left:0;text-align:left;margin-left:50.1pt;margin-top:7.7pt;width:341.75pt;height:295.9pt;z-index:251905024;mso-position-horizontal-relative:text;mso-position-vertical-relative:text">
                  <v:imagedata r:id="rId67" o:title=""/>
                </v:shape>
                <o:OLEObject Type="Embed" ProgID="FXDraw.Graphic" ShapeID="_x0000_s1090" DrawAspect="Content" ObjectID="_1625511778" r:id="rId68"/>
              </w:object>
            </w:r>
          </w:p>
          <w:p w14:paraId="30291FAE" w14:textId="77777777" w:rsidR="00DD611E" w:rsidRPr="008F0A1A" w:rsidRDefault="00DD611E" w:rsidP="00DD611E">
            <w:pPr>
              <w:pStyle w:val="Section3Style"/>
            </w:pPr>
          </w:p>
          <w:p w14:paraId="34B128A2" w14:textId="77777777" w:rsidR="00DD611E" w:rsidRPr="008F0A1A" w:rsidRDefault="00DD611E" w:rsidP="00DD611E">
            <w:pPr>
              <w:pStyle w:val="Section3Style"/>
            </w:pPr>
          </w:p>
          <w:p w14:paraId="0B70A134" w14:textId="77777777" w:rsidR="00DD611E" w:rsidRPr="008F0A1A" w:rsidRDefault="00DD611E" w:rsidP="00DD611E">
            <w:pPr>
              <w:pStyle w:val="Section3Style"/>
            </w:pPr>
          </w:p>
          <w:p w14:paraId="7AE4ECE7" w14:textId="77777777" w:rsidR="00DD611E" w:rsidRPr="008F0A1A" w:rsidRDefault="00DD611E" w:rsidP="00DD611E">
            <w:pPr>
              <w:pStyle w:val="Section3Style"/>
            </w:pPr>
          </w:p>
          <w:p w14:paraId="3B614FC8" w14:textId="77777777" w:rsidR="00DD611E" w:rsidRPr="008F0A1A" w:rsidRDefault="00DD611E" w:rsidP="00DD611E">
            <w:pPr>
              <w:pStyle w:val="Section3Style"/>
            </w:pPr>
          </w:p>
          <w:p w14:paraId="1F3E7ADC" w14:textId="77777777" w:rsidR="00DD611E" w:rsidRPr="008F0A1A" w:rsidRDefault="00DD611E" w:rsidP="00DD611E">
            <w:pPr>
              <w:pStyle w:val="Section3Style"/>
            </w:pPr>
          </w:p>
          <w:p w14:paraId="3AFBFD2C" w14:textId="77777777" w:rsidR="00DD611E" w:rsidRPr="008F0A1A" w:rsidRDefault="00DD611E" w:rsidP="00DD611E">
            <w:pPr>
              <w:pStyle w:val="Section3Style"/>
            </w:pPr>
          </w:p>
          <w:p w14:paraId="702C641D" w14:textId="77777777" w:rsidR="00DD611E" w:rsidRPr="008F0A1A" w:rsidRDefault="00DD611E" w:rsidP="00DD611E">
            <w:pPr>
              <w:pStyle w:val="Section3Style"/>
            </w:pPr>
          </w:p>
          <w:p w14:paraId="72099249" w14:textId="77777777" w:rsidR="00DD611E" w:rsidRPr="008F0A1A" w:rsidRDefault="00DD611E" w:rsidP="00DD611E">
            <w:pPr>
              <w:pStyle w:val="Section3Style"/>
            </w:pPr>
          </w:p>
          <w:p w14:paraId="743DEE22" w14:textId="77777777" w:rsidR="00DD611E" w:rsidRPr="008F0A1A" w:rsidRDefault="00DD611E" w:rsidP="00DD611E">
            <w:pPr>
              <w:pStyle w:val="Section3Style"/>
            </w:pPr>
          </w:p>
          <w:p w14:paraId="06E572AF" w14:textId="77777777" w:rsidR="00DD611E" w:rsidRPr="008F0A1A" w:rsidRDefault="00DD611E" w:rsidP="00DD611E">
            <w:pPr>
              <w:pStyle w:val="Section3Style"/>
            </w:pPr>
          </w:p>
          <w:p w14:paraId="2B6D5F72" w14:textId="77777777" w:rsidR="00DD611E" w:rsidRPr="008F0A1A" w:rsidRDefault="00DD611E" w:rsidP="00DD611E">
            <w:pPr>
              <w:pStyle w:val="Section3Style"/>
            </w:pPr>
          </w:p>
          <w:p w14:paraId="1DF350EA" w14:textId="77777777" w:rsidR="00DD611E" w:rsidRPr="008F0A1A" w:rsidRDefault="00DD611E" w:rsidP="00DD611E">
            <w:pPr>
              <w:pStyle w:val="Section3Style"/>
            </w:pPr>
          </w:p>
          <w:p w14:paraId="1A73D2D6" w14:textId="77777777" w:rsidR="00DD611E" w:rsidRPr="008F0A1A" w:rsidRDefault="00DD611E" w:rsidP="00DD611E">
            <w:pPr>
              <w:pStyle w:val="Section3Style"/>
            </w:pPr>
          </w:p>
          <w:p w14:paraId="686C2D90" w14:textId="77777777" w:rsidR="00DD611E" w:rsidRPr="008F0A1A" w:rsidRDefault="00DD611E" w:rsidP="00DD611E">
            <w:pPr>
              <w:pStyle w:val="Section3Style"/>
            </w:pPr>
          </w:p>
          <w:p w14:paraId="191CD4A4" w14:textId="77777777" w:rsidR="00DD611E" w:rsidRPr="008F0A1A" w:rsidRDefault="00DD611E" w:rsidP="00DD611E">
            <w:pPr>
              <w:pStyle w:val="Section3Style"/>
            </w:pPr>
          </w:p>
          <w:p w14:paraId="02165D91" w14:textId="77777777" w:rsidR="00DD611E" w:rsidRPr="008F0A1A" w:rsidRDefault="00DD611E" w:rsidP="00DD611E">
            <w:pPr>
              <w:pStyle w:val="Section3Style"/>
            </w:pPr>
          </w:p>
          <w:p w14:paraId="2F1029D1" w14:textId="77777777" w:rsidR="00DD611E" w:rsidRPr="008F0A1A" w:rsidRDefault="00DD611E" w:rsidP="00DD611E">
            <w:pPr>
              <w:pStyle w:val="Section3Style"/>
            </w:pPr>
          </w:p>
          <w:p w14:paraId="1A20FBDD" w14:textId="77777777" w:rsidR="00DD611E" w:rsidRPr="008F0A1A" w:rsidRDefault="00DD611E" w:rsidP="00DD611E">
            <w:pPr>
              <w:pStyle w:val="Section3Style"/>
            </w:pPr>
          </w:p>
          <w:p w14:paraId="7E6B1BF5" w14:textId="77777777" w:rsidR="00DD611E" w:rsidRPr="008F0A1A" w:rsidRDefault="00DD611E" w:rsidP="00DD611E">
            <w:pPr>
              <w:pStyle w:val="Section3Style"/>
            </w:pPr>
          </w:p>
          <w:p w14:paraId="6E1C7B90" w14:textId="77777777" w:rsidR="00DD611E" w:rsidRPr="008F0A1A" w:rsidRDefault="00DD611E" w:rsidP="00DD611E">
            <w:pPr>
              <w:pStyle w:val="Section3Style"/>
            </w:pPr>
            <w:r w:rsidRPr="008F0A1A">
              <w:t xml:space="preserve"> </w:t>
            </w:r>
          </w:p>
          <w:p w14:paraId="55BD435D" w14:textId="77777777" w:rsidR="00DD611E" w:rsidRPr="008F0A1A" w:rsidRDefault="00DD611E" w:rsidP="00DD611E">
            <w:pPr>
              <w:pStyle w:val="Section3Style"/>
              <w:ind w:left="360" w:firstLine="0"/>
              <w:rPr>
                <w:rFonts w:cs="Arial"/>
              </w:rPr>
            </w:pPr>
            <w:r w:rsidRPr="008F0A1A">
              <w:t xml:space="preserve">Hannah </w:t>
            </w:r>
            <w:r w:rsidRPr="008F0A1A">
              <w:rPr>
                <w:rFonts w:cs="Arial"/>
              </w:rPr>
              <w:t xml:space="preserve">knows that only part of this curve applies to her model for the height of the ball. </w:t>
            </w:r>
          </w:p>
          <w:p w14:paraId="58CE30F5" w14:textId="77777777" w:rsidR="00DD611E" w:rsidRPr="008F0A1A" w:rsidRDefault="00DD611E" w:rsidP="00824E6B">
            <w:pPr>
              <w:pStyle w:val="Section3Style"/>
              <w:numPr>
                <w:ilvl w:val="0"/>
                <w:numId w:val="49"/>
              </w:numPr>
              <w:spacing w:before="120"/>
              <w:contextualSpacing w:val="0"/>
              <w:rPr>
                <w:rFonts w:cs="Arial"/>
              </w:rPr>
            </w:pPr>
            <w:r w:rsidRPr="008F0A1A">
              <w:rPr>
                <w:rFonts w:cs="Arial"/>
              </w:rPr>
              <w:t xml:space="preserve">Between what values of </w:t>
            </w:r>
            <w:r w:rsidRPr="008F0A1A">
              <w:rPr>
                <w:rFonts w:cs="Arial"/>
                <w:i/>
              </w:rPr>
              <w:t xml:space="preserve">t </w:t>
            </w:r>
            <w:r w:rsidRPr="008F0A1A">
              <w:rPr>
                <w:rFonts w:cs="Arial"/>
              </w:rPr>
              <w:t>does the graph model the height of the ball?</w:t>
            </w:r>
          </w:p>
          <w:p w14:paraId="79390F9A" w14:textId="77777777" w:rsidR="00DD611E" w:rsidRPr="008F0A1A" w:rsidRDefault="00DD611E" w:rsidP="00DD611E">
            <w:pPr>
              <w:pStyle w:val="Section3Style"/>
              <w:ind w:left="360" w:firstLine="0"/>
            </w:pPr>
          </w:p>
          <w:p w14:paraId="1D1876AA" w14:textId="77777777" w:rsidR="00DD611E" w:rsidRPr="008F0A1A" w:rsidRDefault="00DD611E" w:rsidP="00DD611E">
            <w:pPr>
              <w:pStyle w:val="Section3Style"/>
              <w:spacing w:after="120"/>
              <w:ind w:left="357" w:firstLine="0"/>
              <w:contextualSpacing w:val="0"/>
            </w:pPr>
            <w:r w:rsidRPr="008F0A1A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4E8D2B01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8B797A3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6410CA0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88E29BF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0E45323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2563BE1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1442298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DF004CC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F4EF62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90644E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464FF24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19CFD1F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EA73719" w14:textId="77777777" w:rsidR="00824E6B" w:rsidRDefault="00824E6B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FF993B1" w14:textId="77777777" w:rsidR="00824E6B" w:rsidRPr="00824E6B" w:rsidRDefault="00824E6B" w:rsidP="00824E6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24A3F6CC" w14:textId="77777777" w:rsidR="00DD611E" w:rsidRPr="00A417C8" w:rsidRDefault="00DD611E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D611E" w:rsidRPr="00A417C8" w14:paraId="31D9FAC2" w14:textId="77777777" w:rsidTr="004B04F4">
        <w:trPr>
          <w:cantSplit/>
          <w:trHeight w:val="851"/>
        </w:trPr>
        <w:tc>
          <w:tcPr>
            <w:tcW w:w="567" w:type="dxa"/>
          </w:tcPr>
          <w:p w14:paraId="433F6E79" w14:textId="77777777" w:rsidR="00DD611E" w:rsidRPr="008F0A1A" w:rsidRDefault="00DD611E" w:rsidP="00DD611E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737DEA27" w14:textId="77777777" w:rsidR="00DD611E" w:rsidRPr="008F0A1A" w:rsidRDefault="00824E6B" w:rsidP="00824E6B">
            <w:pPr>
              <w:pStyle w:val="Section3Style"/>
              <w:numPr>
                <w:ilvl w:val="0"/>
                <w:numId w:val="49"/>
              </w:numPr>
            </w:pPr>
            <w:r w:rsidRPr="008F0A1A">
              <w:t>W</w:t>
            </w:r>
            <w:r w:rsidR="00DD611E" w:rsidRPr="008F0A1A">
              <w:t>hat is the maximum height that the ball reaches?</w:t>
            </w:r>
          </w:p>
          <w:p w14:paraId="408CBDF9" w14:textId="77777777" w:rsidR="00DD611E" w:rsidRPr="008F0A1A" w:rsidRDefault="00DD611E" w:rsidP="00DD611E">
            <w:pPr>
              <w:pStyle w:val="Section3Style"/>
              <w:ind w:left="360" w:firstLine="0"/>
            </w:pPr>
          </w:p>
          <w:p w14:paraId="7260D132" w14:textId="77777777" w:rsidR="00DD611E" w:rsidRPr="008F0A1A" w:rsidRDefault="00DD611E" w:rsidP="00DD611E">
            <w:pPr>
              <w:pStyle w:val="Section3Style"/>
              <w:ind w:left="360" w:firstLine="0"/>
            </w:pPr>
            <w:r w:rsidRPr="008F0A1A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07465FE8" w14:textId="77777777" w:rsidR="00DD611E" w:rsidRPr="00A417C8" w:rsidRDefault="00DD611E" w:rsidP="00DD611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DD611E" w:rsidRPr="00A417C8" w14:paraId="3BB3FC37" w14:textId="77777777" w:rsidTr="004B04F4">
        <w:trPr>
          <w:cantSplit/>
          <w:trHeight w:val="851"/>
        </w:trPr>
        <w:tc>
          <w:tcPr>
            <w:tcW w:w="567" w:type="dxa"/>
          </w:tcPr>
          <w:p w14:paraId="1275B627" w14:textId="77777777" w:rsidR="00DD611E" w:rsidRPr="008F0A1A" w:rsidRDefault="00DD611E" w:rsidP="00DD611E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48D9A932" w14:textId="77777777" w:rsidR="00DD611E" w:rsidRPr="008F0A1A" w:rsidRDefault="00DD611E" w:rsidP="00824E6B">
            <w:pPr>
              <w:pStyle w:val="Section3Style"/>
              <w:numPr>
                <w:ilvl w:val="0"/>
                <w:numId w:val="49"/>
              </w:numPr>
            </w:pPr>
            <w:r w:rsidRPr="008F0A1A">
              <w:t xml:space="preserve"> For how many seconds is the ball more than 25 metres from the ground?</w:t>
            </w:r>
          </w:p>
          <w:p w14:paraId="613CB163" w14:textId="77777777" w:rsidR="00DD611E" w:rsidRPr="008F0A1A" w:rsidRDefault="00DD611E" w:rsidP="00DD611E">
            <w:pPr>
              <w:pStyle w:val="Section3Style"/>
              <w:ind w:left="360" w:firstLine="0"/>
            </w:pPr>
          </w:p>
          <w:p w14:paraId="706E1514" w14:textId="77777777" w:rsidR="00DD611E" w:rsidRPr="008F0A1A" w:rsidRDefault="00DD611E" w:rsidP="00DD611E">
            <w:pPr>
              <w:pStyle w:val="Section3Style"/>
              <w:ind w:left="360" w:firstLine="0"/>
            </w:pPr>
            <w:r w:rsidRPr="008F0A1A">
              <w:t>……………………………………………………………………………………………</w:t>
            </w:r>
          </w:p>
          <w:p w14:paraId="4A2B929B" w14:textId="77777777" w:rsidR="00DD611E" w:rsidRPr="008F0A1A" w:rsidRDefault="00DD611E" w:rsidP="00DD611E">
            <w:pPr>
              <w:pStyle w:val="Section3Style"/>
              <w:ind w:left="360" w:firstLine="0"/>
            </w:pPr>
          </w:p>
          <w:p w14:paraId="04A42558" w14:textId="77777777" w:rsidR="00DD611E" w:rsidRPr="008F0A1A" w:rsidRDefault="00DD611E" w:rsidP="00DD611E">
            <w:pPr>
              <w:pStyle w:val="Section3Style"/>
              <w:ind w:left="360" w:firstLine="0"/>
            </w:pPr>
            <w:r w:rsidRPr="008F0A1A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8395D10" w14:textId="77777777" w:rsidR="00DD611E" w:rsidRPr="00A417C8" w:rsidRDefault="00DD611E" w:rsidP="00DD61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766081E7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02DF95D0" w14:textId="77777777" w:rsidR="00483A55" w:rsidRPr="00C51AB8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B8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="00DD61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30 </w:t>
            </w:r>
            <w:r w:rsidRPr="00C51AB8">
              <w:rPr>
                <w:rFonts w:ascii="Times New Roman" w:eastAsia="Calibri" w:hAnsi="Times New Roman" w:cs="Times New Roman"/>
                <w:sz w:val="24"/>
                <w:szCs w:val="24"/>
              </w:rPr>
              <w:t>(3 marks)</w:t>
            </w:r>
          </w:p>
          <w:p w14:paraId="5682F925" w14:textId="77777777" w:rsidR="00483A55" w:rsidRPr="00C51AB8" w:rsidRDefault="00483A55" w:rsidP="00C425A4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C51AB8">
              <w:rPr>
                <w:rFonts w:ascii="Times New Roman" w:hAnsi="Times New Roman"/>
                <w:sz w:val="24"/>
                <w:szCs w:val="24"/>
              </w:rPr>
              <w:t>The diagram shows the flow of water from a dam (</w:t>
            </w:r>
            <w:r w:rsidRPr="00C51AB8">
              <w:rPr>
                <w:rFonts w:cstheme="minorHAnsi"/>
                <w:sz w:val="24"/>
                <w:szCs w:val="24"/>
              </w:rPr>
              <w:t>D</w:t>
            </w:r>
            <w:r w:rsidRPr="00C51AB8">
              <w:rPr>
                <w:rFonts w:ascii="Times New Roman" w:hAnsi="Times New Roman"/>
                <w:sz w:val="24"/>
                <w:szCs w:val="24"/>
              </w:rPr>
              <w:t>), through pipes to a series of filtration stations (</w:t>
            </w:r>
            <w:r w:rsidRPr="00C51AB8">
              <w:rPr>
                <w:rFonts w:cstheme="minorHAnsi"/>
                <w:sz w:val="24"/>
                <w:szCs w:val="24"/>
              </w:rPr>
              <w:t>W, X Y</w:t>
            </w:r>
            <w:r w:rsidRPr="00C51AB8"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r w:rsidRPr="00C51AB8">
              <w:rPr>
                <w:rFonts w:cstheme="minorHAnsi"/>
                <w:sz w:val="24"/>
                <w:szCs w:val="24"/>
              </w:rPr>
              <w:t>Z</w:t>
            </w:r>
            <w:r w:rsidRPr="00C51AB8">
              <w:rPr>
                <w:rFonts w:ascii="Times New Roman" w:hAnsi="Times New Roman"/>
                <w:sz w:val="24"/>
                <w:szCs w:val="24"/>
              </w:rPr>
              <w:t>), and on to a reservoir (</w:t>
            </w:r>
            <w:r w:rsidRPr="00C51AB8">
              <w:rPr>
                <w:rFonts w:cstheme="minorHAnsi"/>
                <w:sz w:val="24"/>
                <w:szCs w:val="24"/>
              </w:rPr>
              <w:t>R</w:t>
            </w:r>
            <w:r w:rsidRPr="00C51AB8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14:paraId="799CDD34" w14:textId="77777777" w:rsidR="00483A55" w:rsidRPr="00C51AB8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1F794FCB">
                <v:shape id="_x0000_s1049" type="#_x0000_t75" style="position:absolute;margin-left:79.25pt;margin-top:4pt;width:286.6pt;height:151.8pt;z-index:251875328">
                  <v:imagedata r:id="rId69" o:title=""/>
                </v:shape>
                <o:OLEObject Type="Embed" ProgID="FXDraw.Graphic" ShapeID="_x0000_s1049" DrawAspect="Content" ObjectID="_1625511779" r:id="rId70"/>
              </w:object>
            </w:r>
          </w:p>
          <w:p w14:paraId="293A791F" w14:textId="77777777" w:rsidR="00483A55" w:rsidRPr="00C51AB8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45614B" w14:textId="77777777" w:rsidR="00483A55" w:rsidRPr="00C51AB8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B25B94" w14:textId="77777777" w:rsidR="00483A55" w:rsidRPr="00C51AB8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7014BB" w14:textId="77777777" w:rsidR="00483A55" w:rsidRPr="00C51AB8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6D82D37" w14:textId="77777777" w:rsidR="00483A55" w:rsidRPr="00C51AB8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4B6461" w14:textId="77777777" w:rsidR="00483A55" w:rsidRPr="00C51AB8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56CF6E" w14:textId="77777777" w:rsidR="00483A55" w:rsidRPr="00C51AB8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C51AB8">
              <w:rPr>
                <w:rFonts w:ascii="Times New Roman" w:hAnsi="Times New Roman"/>
                <w:sz w:val="24"/>
                <w:szCs w:val="24"/>
              </w:rPr>
              <w:t xml:space="preserve">The weights on each edge represent the capacity in gigalitres of each pipe. </w:t>
            </w:r>
          </w:p>
        </w:tc>
      </w:tr>
      <w:tr w:rsidR="00483A55" w:rsidRPr="00A417C8" w14:paraId="3A40CA89" w14:textId="77777777" w:rsidTr="004B04F4">
        <w:trPr>
          <w:cantSplit/>
          <w:trHeight w:val="851"/>
        </w:trPr>
        <w:tc>
          <w:tcPr>
            <w:tcW w:w="567" w:type="dxa"/>
          </w:tcPr>
          <w:p w14:paraId="6F647E0A" w14:textId="77777777" w:rsidR="00483A55" w:rsidRPr="00A417C8" w:rsidRDefault="00483A55" w:rsidP="00483A55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7D444109" w14:textId="77777777" w:rsidR="00483A55" w:rsidRPr="00C51AB8" w:rsidRDefault="00483A55" w:rsidP="00483A55">
            <w:pPr>
              <w:pStyle w:val="Section3Style"/>
              <w:numPr>
                <w:ilvl w:val="0"/>
                <w:numId w:val="18"/>
              </w:numPr>
            </w:pPr>
            <w:r w:rsidRPr="00C51AB8">
              <w:t xml:space="preserve"> What is the excess capacity of the pipe </w:t>
            </w:r>
            <w:r w:rsidRPr="00C51AB8">
              <w:rPr>
                <w:rFonts w:asciiTheme="minorHAnsi" w:hAnsiTheme="minorHAnsi" w:cstheme="minorHAnsi"/>
              </w:rPr>
              <w:t>DW</w:t>
            </w:r>
            <w:r w:rsidRPr="00C51AB8">
              <w:t>?</w:t>
            </w:r>
          </w:p>
          <w:p w14:paraId="3E7FFCC4" w14:textId="77777777" w:rsidR="00483A55" w:rsidRPr="00C51AB8" w:rsidRDefault="00483A55" w:rsidP="00483A55">
            <w:pPr>
              <w:pStyle w:val="Section3Style"/>
              <w:ind w:left="360" w:firstLine="0"/>
            </w:pPr>
          </w:p>
          <w:p w14:paraId="4F10C6D7" w14:textId="77777777" w:rsidR="00483A55" w:rsidRPr="00C51AB8" w:rsidRDefault="00483A55" w:rsidP="00483A55">
            <w:pPr>
              <w:pStyle w:val="Section3Style"/>
              <w:ind w:left="360" w:firstLine="0"/>
            </w:pPr>
            <w:r w:rsidRPr="00C51AB8">
              <w:t>……………………………………………………………………………………………</w:t>
            </w:r>
          </w:p>
          <w:p w14:paraId="51A90590" w14:textId="77777777" w:rsidR="00483A55" w:rsidRPr="00C51AB8" w:rsidRDefault="00483A55" w:rsidP="00483A55">
            <w:pPr>
              <w:pStyle w:val="Section3Style"/>
              <w:ind w:left="360" w:firstLine="0"/>
            </w:pPr>
          </w:p>
          <w:p w14:paraId="5C474EE3" w14:textId="77777777" w:rsidR="00483A55" w:rsidRPr="00C51AB8" w:rsidRDefault="00483A55" w:rsidP="00483A55">
            <w:pPr>
              <w:pStyle w:val="Section3Style"/>
              <w:ind w:left="360" w:firstLine="0"/>
            </w:pPr>
            <w:r w:rsidRPr="00C51AB8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36AA31AF" w14:textId="77777777" w:rsidR="00483A55" w:rsidRPr="00A417C8" w:rsidRDefault="00483A55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0ADB3348" w14:textId="77777777" w:rsidTr="004B04F4">
        <w:trPr>
          <w:cantSplit/>
          <w:trHeight w:val="851"/>
        </w:trPr>
        <w:tc>
          <w:tcPr>
            <w:tcW w:w="567" w:type="dxa"/>
          </w:tcPr>
          <w:p w14:paraId="62A6B9F1" w14:textId="77777777" w:rsidR="00483A55" w:rsidRPr="00A417C8" w:rsidRDefault="00483A55" w:rsidP="00483A55">
            <w:pPr>
              <w:ind w:left="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07" w:type="dxa"/>
          </w:tcPr>
          <w:p w14:paraId="31383A07" w14:textId="77777777" w:rsidR="00483A55" w:rsidRPr="00C51AB8" w:rsidRDefault="00483A55" w:rsidP="00483A55">
            <w:pPr>
              <w:pStyle w:val="Section3Style"/>
              <w:numPr>
                <w:ilvl w:val="0"/>
                <w:numId w:val="18"/>
              </w:numPr>
            </w:pPr>
            <w:r w:rsidRPr="00C51AB8">
              <w:t xml:space="preserve"> What is the maximum flow from the dam to the reservoir? </w:t>
            </w:r>
          </w:p>
          <w:p w14:paraId="5516F276" w14:textId="77777777" w:rsidR="00483A55" w:rsidRPr="00C51AB8" w:rsidRDefault="00483A55" w:rsidP="00483A55">
            <w:pPr>
              <w:pStyle w:val="Section3Style"/>
              <w:ind w:left="360" w:firstLine="0"/>
            </w:pPr>
          </w:p>
          <w:p w14:paraId="6C60837D" w14:textId="77777777" w:rsidR="00483A55" w:rsidRPr="00C51AB8" w:rsidRDefault="00483A55" w:rsidP="00483A55">
            <w:pPr>
              <w:pStyle w:val="Section3Style"/>
              <w:ind w:left="360" w:firstLine="0"/>
            </w:pPr>
            <w:r w:rsidRPr="00C51AB8">
              <w:t>……………………………………………………………………………………………</w:t>
            </w:r>
          </w:p>
          <w:p w14:paraId="4DA13E75" w14:textId="77777777" w:rsidR="00483A55" w:rsidRPr="00C51AB8" w:rsidRDefault="00483A55" w:rsidP="00483A55">
            <w:pPr>
              <w:pStyle w:val="Section3Style"/>
              <w:ind w:left="360" w:firstLine="0"/>
            </w:pPr>
          </w:p>
          <w:p w14:paraId="3DE5E5A5" w14:textId="77777777" w:rsidR="00483A55" w:rsidRPr="00C51AB8" w:rsidRDefault="00483A55" w:rsidP="00483A55">
            <w:pPr>
              <w:pStyle w:val="Section3Style"/>
              <w:ind w:left="360" w:firstLine="0"/>
            </w:pPr>
            <w:r w:rsidRPr="00C51AB8">
              <w:t>……………………………………………………………………………………………</w:t>
            </w:r>
          </w:p>
          <w:p w14:paraId="37A7CE4C" w14:textId="77777777" w:rsidR="00483A55" w:rsidRPr="00C51AB8" w:rsidRDefault="00483A55" w:rsidP="00483A55">
            <w:pPr>
              <w:pStyle w:val="Section3Style"/>
              <w:ind w:left="360" w:firstLine="0"/>
            </w:pPr>
          </w:p>
          <w:p w14:paraId="3BA20DE7" w14:textId="77777777" w:rsidR="00483A55" w:rsidRPr="00C51AB8" w:rsidRDefault="00483A55" w:rsidP="00483A55">
            <w:pPr>
              <w:pStyle w:val="Section3Style"/>
              <w:ind w:left="360" w:firstLine="0"/>
            </w:pPr>
            <w:r w:rsidRPr="00C51AB8">
              <w:t>……………………………………………………………………………………………</w:t>
            </w:r>
          </w:p>
          <w:p w14:paraId="52FC3E05" w14:textId="77777777" w:rsidR="00483A55" w:rsidRPr="00C51AB8" w:rsidRDefault="00483A55" w:rsidP="00483A55">
            <w:pPr>
              <w:pStyle w:val="Section3Style"/>
              <w:ind w:left="360" w:firstLine="0"/>
            </w:pPr>
          </w:p>
          <w:p w14:paraId="31E41D42" w14:textId="77777777" w:rsidR="00483A55" w:rsidRPr="00C51AB8" w:rsidRDefault="00483A55" w:rsidP="00483A55">
            <w:pPr>
              <w:pStyle w:val="Section3Style"/>
              <w:ind w:left="360" w:firstLine="0"/>
            </w:pPr>
            <w:r w:rsidRPr="00C51AB8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174345D8" w14:textId="77777777" w:rsidR="00483A55" w:rsidRPr="00A417C8" w:rsidRDefault="00483A55" w:rsidP="00483A5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483A55" w:rsidRPr="00A417C8" w14:paraId="66BB2969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164B1365" w14:textId="77777777" w:rsidR="00483A55" w:rsidRPr="008104DB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04DB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DD611E"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104D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45A1B" w:rsidRPr="008104D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10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1F716EF8" w14:textId="44A68087" w:rsidR="003D31A2" w:rsidRDefault="00645A1B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8104DB">
              <w:rPr>
                <w:rFonts w:ascii="Times New Roman" w:hAnsi="Times New Roman"/>
                <w:sz w:val="24"/>
                <w:szCs w:val="24"/>
              </w:rPr>
              <w:t>The graph shows the velocity</w:t>
            </w:r>
            <w:r w:rsidR="009F1A67" w:rsidRPr="008104D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9F1A67" w:rsidRPr="008104DB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="009F1A67" w:rsidRPr="008104DB">
              <w:rPr>
                <w:rFonts w:ascii="Times New Roman" w:hAnsi="Times New Roman"/>
                <w:sz w:val="24"/>
                <w:szCs w:val="24"/>
              </w:rPr>
              <w:t>)</w:t>
            </w:r>
            <w:r w:rsidRPr="008104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721D0" w:rsidRPr="008104DB">
              <w:rPr>
                <w:rFonts w:ascii="Times New Roman" w:hAnsi="Times New Roman"/>
                <w:sz w:val="24"/>
                <w:szCs w:val="24"/>
              </w:rPr>
              <w:t>over time (</w:t>
            </w:r>
            <w:r w:rsidR="00C721D0" w:rsidRPr="008104DB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="00C721D0" w:rsidRPr="008104DB">
              <w:rPr>
                <w:rFonts w:ascii="Times New Roman" w:hAnsi="Times New Roman"/>
                <w:sz w:val="24"/>
                <w:szCs w:val="24"/>
              </w:rPr>
              <w:t>)</w:t>
            </w:r>
            <w:r w:rsidR="00C72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04DB">
              <w:rPr>
                <w:rFonts w:ascii="Times New Roman" w:hAnsi="Times New Roman"/>
                <w:sz w:val="24"/>
                <w:szCs w:val="24"/>
              </w:rPr>
              <w:t xml:space="preserve">of a </w:t>
            </w:r>
            <w:r w:rsidR="009F1A67">
              <w:rPr>
                <w:rFonts w:ascii="Times New Roman" w:hAnsi="Times New Roman"/>
                <w:sz w:val="24"/>
                <w:szCs w:val="24"/>
              </w:rPr>
              <w:t xml:space="preserve">ball </w:t>
            </w:r>
            <w:r w:rsidRPr="008104DB">
              <w:rPr>
                <w:rFonts w:ascii="Times New Roman" w:hAnsi="Times New Roman"/>
                <w:sz w:val="24"/>
                <w:szCs w:val="24"/>
              </w:rPr>
              <w:t xml:space="preserve">which is </w:t>
            </w:r>
            <w:r w:rsidR="007E187C">
              <w:rPr>
                <w:rFonts w:ascii="Times New Roman" w:hAnsi="Times New Roman"/>
                <w:sz w:val="24"/>
                <w:szCs w:val="24"/>
              </w:rPr>
              <w:t>rolling in a strai</w:t>
            </w:r>
            <w:r w:rsidR="003D31A2">
              <w:rPr>
                <w:rFonts w:ascii="Times New Roman" w:hAnsi="Times New Roman"/>
                <w:sz w:val="24"/>
                <w:szCs w:val="24"/>
              </w:rPr>
              <w:t>ght line.</w:t>
            </w:r>
          </w:p>
          <w:p w14:paraId="5933D30C" w14:textId="7FF3FEDC" w:rsidR="00645A1B" w:rsidRPr="008104DB" w:rsidRDefault="003D31A2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It is </w:t>
            </w:r>
            <w:r w:rsidR="00645A1B" w:rsidRPr="008104DB">
              <w:rPr>
                <w:rFonts w:ascii="Times New Roman" w:hAnsi="Times New Roman"/>
                <w:sz w:val="24"/>
                <w:szCs w:val="24"/>
              </w:rPr>
              <w:t xml:space="preserve">accelerating at a constant rate. </w:t>
            </w:r>
          </w:p>
          <w:p w14:paraId="5A959E8C" w14:textId="750EF08D" w:rsidR="00645A1B" w:rsidRPr="008104DB" w:rsidRDefault="00FC099E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object w:dxaOrig="1440" w:dyaOrig="1440" w14:anchorId="34344688">
                <v:shape id="_x0000_s1070" type="#_x0000_t75" style="position:absolute;margin-left:122.4pt;margin-top:4.6pt;width:238.65pt;height:196.45pt;z-index:251898880;mso-position-horizontal-relative:text;mso-position-vertical-relative:text">
                  <v:imagedata r:id="rId71" o:title=""/>
                </v:shape>
                <o:OLEObject Type="Embed" ProgID="FXDraw.Graphic" ShapeID="_x0000_s1070" DrawAspect="Content" ObjectID="_1625511780" r:id="rId72"/>
              </w:object>
            </w:r>
          </w:p>
          <w:p w14:paraId="38F0347B" w14:textId="77777777" w:rsidR="00645A1B" w:rsidRPr="008104DB" w:rsidRDefault="00645A1B" w:rsidP="00483A55">
            <w:pPr>
              <w:rPr>
                <w:rFonts w:ascii="Times New Roman" w:hAnsi="Times New Roman"/>
                <w:b/>
                <w:position w:val="-6"/>
                <w:sz w:val="24"/>
                <w:szCs w:val="24"/>
              </w:rPr>
            </w:pPr>
            <w:r w:rsidRPr="008104D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21A216E" w14:textId="77777777" w:rsidR="00645A1B" w:rsidRPr="008104DB" w:rsidRDefault="00645A1B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81757D" w14:textId="77777777" w:rsidR="00645A1B" w:rsidRPr="008104DB" w:rsidRDefault="00645A1B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85386A" w14:textId="77777777" w:rsidR="00645A1B" w:rsidRPr="008104DB" w:rsidRDefault="00645A1B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D22C07" w14:textId="77777777" w:rsidR="00645A1B" w:rsidRPr="008104DB" w:rsidRDefault="00645A1B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AEFC323" w14:textId="77777777" w:rsidR="00645A1B" w:rsidRPr="008104DB" w:rsidRDefault="00645A1B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1DF134" w14:textId="77777777" w:rsidR="00645A1B" w:rsidRPr="008104DB" w:rsidRDefault="00645A1B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3A55" w:rsidRPr="00A417C8" w14:paraId="646399DA" w14:textId="77777777" w:rsidTr="004B04F4">
        <w:trPr>
          <w:cantSplit/>
          <w:trHeight w:val="851"/>
        </w:trPr>
        <w:tc>
          <w:tcPr>
            <w:tcW w:w="567" w:type="dxa"/>
          </w:tcPr>
          <w:p w14:paraId="353092F6" w14:textId="77777777" w:rsidR="00483A55" w:rsidRPr="008104DB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2382BDD6" w14:textId="77777777" w:rsidR="00483A55" w:rsidRPr="008104DB" w:rsidRDefault="00483A55" w:rsidP="00483A55">
            <w:pPr>
              <w:pStyle w:val="Section3Style"/>
              <w:numPr>
                <w:ilvl w:val="0"/>
                <w:numId w:val="19"/>
              </w:numPr>
            </w:pPr>
            <w:r w:rsidRPr="008104DB">
              <w:t xml:space="preserve"> </w:t>
            </w:r>
            <w:r w:rsidR="00645A1B" w:rsidRPr="008104DB">
              <w:t>What is the gradient of the line?</w:t>
            </w:r>
          </w:p>
          <w:p w14:paraId="69B985BE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0D4CC369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54F15083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48AA825D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5057FC48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5A762F78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0307FC38" w14:textId="77777777" w:rsidR="00483A55" w:rsidRPr="00A417C8" w:rsidRDefault="00645A1B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1E6D9195" w14:textId="77777777" w:rsidTr="004B04F4">
        <w:trPr>
          <w:cantSplit/>
          <w:trHeight w:val="851"/>
        </w:trPr>
        <w:tc>
          <w:tcPr>
            <w:tcW w:w="567" w:type="dxa"/>
          </w:tcPr>
          <w:p w14:paraId="5C12322A" w14:textId="77777777" w:rsidR="00483A55" w:rsidRPr="008104DB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411B4A4D" w14:textId="77777777" w:rsidR="00483A55" w:rsidRPr="008104DB" w:rsidRDefault="00483A55" w:rsidP="00483A55">
            <w:pPr>
              <w:pStyle w:val="Section3Style"/>
              <w:numPr>
                <w:ilvl w:val="0"/>
                <w:numId w:val="19"/>
              </w:numPr>
            </w:pPr>
            <w:r w:rsidRPr="008104DB">
              <w:t xml:space="preserve"> </w:t>
            </w:r>
            <w:r w:rsidR="00645A1B" w:rsidRPr="008104DB">
              <w:t xml:space="preserve">Write the equation of the line in the form </w:t>
            </w:r>
            <w:r w:rsidR="00645A1B" w:rsidRPr="008104DB">
              <w:rPr>
                <w:b/>
                <w:color w:val="FF0000"/>
                <w:position w:val="-6"/>
              </w:rPr>
              <w:object w:dxaOrig="1118" w:dyaOrig="244" w14:anchorId="3427D137">
                <v:shape id="_x0000_i1057" type="#_x0000_t75" style="width:57pt;height:12pt" o:ole="">
                  <v:imagedata r:id="rId73" o:title=""/>
                </v:shape>
                <o:OLEObject Type="Embed" ProgID="FXEquation.Equation" ShapeID="_x0000_i1057" DrawAspect="Content" ObjectID="_1625511752" r:id="rId74"/>
              </w:object>
            </w:r>
          </w:p>
          <w:p w14:paraId="56719045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5DB8785D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08EE64B3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3C99E37F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76B94903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3D32FC0A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67FBE086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44E16D2A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1725C119" w14:textId="77777777" w:rsidR="00483A55" w:rsidRPr="00A417C8" w:rsidRDefault="00645A1B" w:rsidP="00483A5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483A55" w:rsidRPr="00A417C8" w14:paraId="5B34B198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6C76CF20" w14:textId="77777777" w:rsidR="00483A55" w:rsidRPr="008104DB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04DB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F4C5E"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104D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2F62BB" w:rsidRPr="008104D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10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24F50233" w14:textId="3080883D" w:rsidR="008F11D7" w:rsidRPr="008104DB" w:rsidRDefault="00FC099E" w:rsidP="001D5770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AU"/>
              </w:rPr>
              <w:object w:dxaOrig="1440" w:dyaOrig="1440" w14:anchorId="666236DE">
                <v:shape id="_x0000_s1064" type="#_x0000_t75" style="position:absolute;margin-left:66.75pt;margin-top:29.85pt;width:399.2pt;height:269.05pt;z-index:251892736;mso-position-horizontal-relative:text;mso-position-vertical-relative:text">
                  <v:imagedata r:id="rId75" o:title=""/>
                </v:shape>
                <o:OLEObject Type="Embed" ProgID="FXDraw.Graphic" ShapeID="_x0000_s1064" DrawAspect="Content" ObjectID="_1625511781" r:id="rId76"/>
              </w:object>
            </w:r>
            <w:r w:rsidR="008F11D7" w:rsidRPr="008104DB">
              <w:rPr>
                <w:rFonts w:ascii="Times New Roman" w:hAnsi="Times New Roman"/>
                <w:sz w:val="24"/>
                <w:szCs w:val="24"/>
              </w:rPr>
              <w:t>The graph below shows the depreciat</w:t>
            </w:r>
            <w:r w:rsidR="00ED2939">
              <w:rPr>
                <w:rFonts w:ascii="Times New Roman" w:hAnsi="Times New Roman"/>
                <w:sz w:val="24"/>
                <w:szCs w:val="24"/>
              </w:rPr>
              <w:t>ing value</w:t>
            </w:r>
            <w:r w:rsidR="008F11D7" w:rsidRPr="008104DB">
              <w:rPr>
                <w:rFonts w:ascii="Times New Roman" w:hAnsi="Times New Roman"/>
                <w:sz w:val="24"/>
                <w:szCs w:val="24"/>
              </w:rPr>
              <w:t xml:space="preserve"> of a </w:t>
            </w:r>
            <w:r w:rsidR="00D44880" w:rsidRPr="008104DB">
              <w:rPr>
                <w:rFonts w:ascii="Times New Roman" w:hAnsi="Times New Roman"/>
                <w:sz w:val="24"/>
                <w:szCs w:val="24"/>
              </w:rPr>
              <w:t>laptop</w:t>
            </w:r>
            <w:r w:rsidR="008F11D7" w:rsidRPr="008104DB">
              <w:rPr>
                <w:rFonts w:ascii="Times New Roman" w:hAnsi="Times New Roman"/>
                <w:sz w:val="24"/>
                <w:szCs w:val="24"/>
              </w:rPr>
              <w:t xml:space="preserve">, using the declining-balance method, over a period of </w:t>
            </w:r>
            <w:r w:rsidR="00F5318D" w:rsidRPr="008104DB">
              <w:rPr>
                <w:rFonts w:ascii="Times New Roman" w:hAnsi="Times New Roman"/>
                <w:sz w:val="24"/>
                <w:szCs w:val="24"/>
              </w:rPr>
              <w:t>5</w:t>
            </w:r>
            <w:r w:rsidR="008F11D7" w:rsidRPr="008104DB">
              <w:rPr>
                <w:rFonts w:ascii="Times New Roman" w:hAnsi="Times New Roman"/>
                <w:sz w:val="24"/>
                <w:szCs w:val="24"/>
              </w:rPr>
              <w:t xml:space="preserve"> years.</w:t>
            </w:r>
          </w:p>
          <w:p w14:paraId="4D9608E7" w14:textId="77777777" w:rsidR="008F11D7" w:rsidRPr="008104DB" w:rsidRDefault="008F11D7" w:rsidP="008F11D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E05EA3" w14:textId="77777777" w:rsidR="008F11D7" w:rsidRPr="008104DB" w:rsidRDefault="008F11D7" w:rsidP="008F11D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9B4917" w14:textId="77777777" w:rsidR="008F11D7" w:rsidRPr="008104DB" w:rsidRDefault="008F11D7" w:rsidP="008F11D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4FC1D6" w14:textId="77777777" w:rsidR="008F11D7" w:rsidRPr="008104DB" w:rsidRDefault="008F11D7" w:rsidP="008F11D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CBF759" w14:textId="77777777" w:rsidR="008F11D7" w:rsidRPr="008104DB" w:rsidRDefault="008F11D7" w:rsidP="008F11D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DCEB8D" w14:textId="77777777" w:rsidR="008F11D7" w:rsidRPr="008104DB" w:rsidRDefault="008F11D7" w:rsidP="008F11D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452802" w14:textId="77777777" w:rsidR="008F11D7" w:rsidRPr="008104DB" w:rsidRDefault="008F11D7" w:rsidP="008F11D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1CBFE1" w14:textId="77777777" w:rsidR="008F11D7" w:rsidRPr="008104DB" w:rsidRDefault="008F11D7" w:rsidP="008F11D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F9DB8C" w14:textId="77777777" w:rsidR="008F11D7" w:rsidRPr="008104DB" w:rsidRDefault="008F11D7" w:rsidP="008F11D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688EA3" w14:textId="77777777" w:rsidR="008F11D7" w:rsidRPr="008104DB" w:rsidRDefault="008F11D7" w:rsidP="008F11D7">
            <w:pPr>
              <w:spacing w:after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3A55" w:rsidRPr="00A417C8" w14:paraId="65209804" w14:textId="77777777" w:rsidTr="004B04F4">
        <w:trPr>
          <w:cantSplit/>
          <w:trHeight w:val="851"/>
        </w:trPr>
        <w:tc>
          <w:tcPr>
            <w:tcW w:w="567" w:type="dxa"/>
          </w:tcPr>
          <w:p w14:paraId="0F8DFEC5" w14:textId="77777777" w:rsidR="00483A55" w:rsidRPr="008104DB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55738A48" w14:textId="77777777" w:rsidR="00483A55" w:rsidRPr="008104DB" w:rsidRDefault="00483A55" w:rsidP="00483A55">
            <w:pPr>
              <w:pStyle w:val="Section3Style"/>
              <w:numPr>
                <w:ilvl w:val="0"/>
                <w:numId w:val="22"/>
              </w:numPr>
            </w:pPr>
            <w:r w:rsidRPr="008104DB">
              <w:t xml:space="preserve"> </w:t>
            </w:r>
            <w:r w:rsidR="00D44880" w:rsidRPr="008104DB">
              <w:t>Determine the annual percentage rate of depreciation.</w:t>
            </w:r>
          </w:p>
          <w:p w14:paraId="4C8CC745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4FC5771C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65774D3A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2CDAA507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5AF9DA27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3E32F77D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444D50C6" w14:textId="77777777" w:rsidR="00483A55" w:rsidRPr="00A417C8" w:rsidRDefault="00D44880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1D2A05B2" w14:textId="77777777" w:rsidTr="004B04F4">
        <w:trPr>
          <w:cantSplit/>
          <w:trHeight w:val="851"/>
        </w:trPr>
        <w:tc>
          <w:tcPr>
            <w:tcW w:w="567" w:type="dxa"/>
          </w:tcPr>
          <w:p w14:paraId="2E74B45C" w14:textId="77777777" w:rsidR="00483A55" w:rsidRPr="008104DB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4E37FE45" w14:textId="77777777" w:rsidR="00483A55" w:rsidRPr="008104DB" w:rsidRDefault="00483A55" w:rsidP="00483A55">
            <w:pPr>
              <w:pStyle w:val="Section3Style"/>
              <w:numPr>
                <w:ilvl w:val="0"/>
                <w:numId w:val="22"/>
              </w:numPr>
            </w:pPr>
            <w:r w:rsidRPr="008104DB">
              <w:t xml:space="preserve"> </w:t>
            </w:r>
            <w:r w:rsidR="00D44880" w:rsidRPr="008104DB">
              <w:t>Calculate the value of the laptop after 6 years.</w:t>
            </w:r>
          </w:p>
          <w:p w14:paraId="55227688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262A149A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37651F94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3D793D1E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6F2A8542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4D471B41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3BED6434" w14:textId="77777777" w:rsidR="00483A55" w:rsidRPr="00A417C8" w:rsidRDefault="00D44880" w:rsidP="00483A5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483A55" w:rsidRPr="00A417C8" w14:paraId="11F939B7" w14:textId="77777777" w:rsidTr="004B04F4">
        <w:trPr>
          <w:cantSplit/>
          <w:trHeight w:val="851"/>
        </w:trPr>
        <w:tc>
          <w:tcPr>
            <w:tcW w:w="567" w:type="dxa"/>
          </w:tcPr>
          <w:p w14:paraId="7029393B" w14:textId="77777777" w:rsidR="00483A55" w:rsidRPr="00A417C8" w:rsidRDefault="00483A55" w:rsidP="00483A55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788575C8" w14:textId="77777777" w:rsidR="00483A55" w:rsidRPr="008104DB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04DB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F4C5E"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8104DB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  <w:p w14:paraId="3304627B" w14:textId="77777777" w:rsidR="00483A55" w:rsidRPr="008104DB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4DB">
              <w:rPr>
                <w:rFonts w:ascii="Times New Roman" w:hAnsi="Times New Roman"/>
                <w:sz w:val="24"/>
                <w:szCs w:val="24"/>
              </w:rPr>
              <w:t xml:space="preserve">The diagram below shows the seven suburbs of a city and the network of public transport links between them. </w:t>
            </w:r>
          </w:p>
          <w:p w14:paraId="4A42E705" w14:textId="77777777" w:rsidR="00483A55" w:rsidRPr="008104DB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4DB">
              <w:rPr>
                <w:rFonts w:ascii="Times New Roman" w:hAnsi="Times New Roman"/>
                <w:sz w:val="24"/>
                <w:szCs w:val="24"/>
              </w:rPr>
              <w:t>The amounts represent the cost (in dollars) of travel using that link.</w:t>
            </w:r>
          </w:p>
          <w:p w14:paraId="03A57899" w14:textId="77777777" w:rsidR="00483A55" w:rsidRPr="008104DB" w:rsidRDefault="00FC099E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7E102785">
                <v:shape id="_x0000_s1048" type="#_x0000_t75" style="position:absolute;margin-left:40.4pt;margin-top:6.9pt;width:320.35pt;height:159.45pt;z-index:251874304">
                  <v:imagedata r:id="rId77" o:title=""/>
                </v:shape>
                <o:OLEObject Type="Embed" ProgID="FXDraw.Graphic" ShapeID="_x0000_s1048" DrawAspect="Content" ObjectID="_1625511782" r:id="rId78"/>
              </w:object>
            </w:r>
          </w:p>
          <w:p w14:paraId="6600A3C8" w14:textId="77777777" w:rsidR="00483A55" w:rsidRPr="008104DB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982691" w14:textId="77777777" w:rsidR="00483A55" w:rsidRPr="008104DB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0C6CA2" w14:textId="77777777" w:rsidR="00483A55" w:rsidRPr="008104DB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B0422A" w14:textId="77777777" w:rsidR="00483A55" w:rsidRPr="008104DB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E731C1" w14:textId="77777777" w:rsidR="00483A55" w:rsidRPr="008104DB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6C938D" w14:textId="77777777" w:rsidR="00483A55" w:rsidRPr="008104DB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656B48" w14:textId="77777777" w:rsidR="00483A55" w:rsidRPr="008104DB" w:rsidRDefault="00483A55" w:rsidP="00483A55">
            <w:pPr>
              <w:pStyle w:val="Section3Style"/>
              <w:ind w:left="0" w:firstLine="0"/>
            </w:pPr>
          </w:p>
          <w:p w14:paraId="49D16194" w14:textId="112C3C49" w:rsidR="00483A55" w:rsidRPr="008104DB" w:rsidRDefault="00483A55" w:rsidP="00483A55">
            <w:pPr>
              <w:pStyle w:val="Section3Style"/>
              <w:ind w:left="0" w:firstLine="0"/>
            </w:pPr>
            <w:r w:rsidRPr="008104DB">
              <w:t xml:space="preserve">Calculate the minimum cost of travelling from </w:t>
            </w:r>
            <w:r w:rsidRPr="008104DB">
              <w:rPr>
                <w:rFonts w:ascii="Arial" w:hAnsi="Arial" w:cs="Arial"/>
              </w:rPr>
              <w:t>G</w:t>
            </w:r>
            <w:r w:rsidRPr="008104DB">
              <w:t xml:space="preserve"> to </w:t>
            </w:r>
            <w:r w:rsidRPr="008104DB">
              <w:rPr>
                <w:rFonts w:ascii="Arial" w:hAnsi="Arial" w:cs="Arial"/>
              </w:rPr>
              <w:t>C</w:t>
            </w:r>
            <w:r w:rsidRPr="008104DB">
              <w:rPr>
                <w:rFonts w:cs="Times New Roman"/>
              </w:rPr>
              <w:t xml:space="preserve"> and </w:t>
            </w:r>
            <w:r w:rsidR="005C3344">
              <w:rPr>
                <w:rFonts w:cs="Times New Roman"/>
              </w:rPr>
              <w:t xml:space="preserve">list </w:t>
            </w:r>
            <w:r w:rsidRPr="008104DB">
              <w:rPr>
                <w:rFonts w:cs="Times New Roman"/>
              </w:rPr>
              <w:t>the</w:t>
            </w:r>
            <w:r w:rsidR="005C3344">
              <w:rPr>
                <w:rFonts w:cs="Times New Roman"/>
              </w:rPr>
              <w:t xml:space="preserve"> </w:t>
            </w:r>
            <w:r w:rsidRPr="008104DB">
              <w:rPr>
                <w:rFonts w:cs="Times New Roman"/>
              </w:rPr>
              <w:t>path which achieves this cost</w:t>
            </w:r>
            <w:r w:rsidRPr="008104DB">
              <w:t>.</w:t>
            </w:r>
          </w:p>
          <w:p w14:paraId="00993BFE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119F2EDB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22D54826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6B3DAECF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38682AF5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0F44BC85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5B00E0AE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4BB84D0D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7870BD64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181EA515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6AAFE4ED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78EE512E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69AD3FEE" w14:textId="77777777" w:rsidR="00483A55" w:rsidRPr="008104DB" w:rsidRDefault="00483A55" w:rsidP="00483A55">
            <w:pPr>
              <w:pStyle w:val="Section3Style"/>
              <w:ind w:left="360" w:firstLine="0"/>
            </w:pPr>
          </w:p>
        </w:tc>
        <w:tc>
          <w:tcPr>
            <w:tcW w:w="1166" w:type="dxa"/>
          </w:tcPr>
          <w:p w14:paraId="4D9D91C6" w14:textId="77777777" w:rsidR="006569D3" w:rsidRDefault="006569D3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67A6ECB" w14:textId="1F384AE2" w:rsidR="00483A55" w:rsidRPr="00A417C8" w:rsidRDefault="00483A55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83A55" w:rsidRPr="00A417C8" w14:paraId="307FE468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2127DE66" w14:textId="3432A6B2" w:rsidR="00483A55" w:rsidRPr="008104DB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04DB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F4C5E"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840C9B"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D7B0B" w:rsidRPr="00810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9B019C" w:rsidRPr="008104D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810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118BBC62" w14:textId="77777777" w:rsidR="00840C9B" w:rsidRPr="008104DB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38C6C076">
                <v:shape id="_x0000_s1084" type="#_x0000_t75" style="position:absolute;margin-left:74.85pt;margin-top:41.05pt;width:285.9pt;height:294pt;z-index:251899904;mso-position-horizontal-relative:text;mso-position-vertical-relative:text">
                  <v:imagedata r:id="rId79" o:title=""/>
                </v:shape>
                <o:OLEObject Type="Embed" ProgID="FXDraw.Graphic" ShapeID="_x0000_s1084" DrawAspect="Content" ObjectID="_1625511783" r:id="rId80"/>
              </w:object>
            </w:r>
            <w:r w:rsidR="00840C9B" w:rsidRPr="008104DB">
              <w:rPr>
                <w:rFonts w:ascii="Times New Roman" w:hAnsi="Times New Roman"/>
                <w:sz w:val="24"/>
                <w:szCs w:val="24"/>
              </w:rPr>
              <w:t xml:space="preserve">The line with equation </w:t>
            </w:r>
            <w:r w:rsidR="00840C9B" w:rsidRPr="008104DB">
              <w:rPr>
                <w:rFonts w:ascii="Times New Roman" w:eastAsia="Calibri" w:hAnsi="Times New Roman" w:cs="Times New Roman"/>
                <w:color w:val="FF0000"/>
                <w:position w:val="-22"/>
                <w:sz w:val="24"/>
                <w:szCs w:val="24"/>
              </w:rPr>
              <w:object w:dxaOrig="1266" w:dyaOrig="604" w14:anchorId="2722FFBD">
                <v:shape id="_x0000_i1061" type="#_x0000_t75" style="width:63pt;height:29.25pt" o:ole="">
                  <v:imagedata r:id="rId81" o:title=""/>
                </v:shape>
                <o:OLEObject Type="Embed" ProgID="FXEquation.Equation" ShapeID="_x0000_i1061" DrawAspect="Content" ObjectID="_1625511753" r:id="rId82"/>
              </w:object>
            </w:r>
            <w:r w:rsidR="00840C9B" w:rsidRPr="008104DB">
              <w:rPr>
                <w:rFonts w:ascii="Times New Roman" w:hAnsi="Times New Roman"/>
                <w:sz w:val="24"/>
                <w:szCs w:val="24"/>
              </w:rPr>
              <w:t xml:space="preserve"> is shown on the number plane below.</w:t>
            </w:r>
          </w:p>
          <w:p w14:paraId="64F30ED8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8D73C5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9F3DB5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0F2D3B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472087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B7AAB2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1C255D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D22B30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CFB870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E37F06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8CD6F6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1F3D50" w14:textId="77777777" w:rsidR="00840C9B" w:rsidRPr="008104DB" w:rsidRDefault="00840C9B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A55" w:rsidRPr="00A417C8" w14:paraId="6AD35ED9" w14:textId="77777777" w:rsidTr="004B04F4">
        <w:trPr>
          <w:cantSplit/>
          <w:trHeight w:val="851"/>
        </w:trPr>
        <w:tc>
          <w:tcPr>
            <w:tcW w:w="567" w:type="dxa"/>
          </w:tcPr>
          <w:p w14:paraId="356A2D8E" w14:textId="77777777" w:rsidR="00483A55" w:rsidRPr="00A417C8" w:rsidRDefault="00483A55" w:rsidP="00483A55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45627285" w14:textId="77777777" w:rsidR="00483A55" w:rsidRPr="008104DB" w:rsidRDefault="00483A55" w:rsidP="00483A55">
            <w:pPr>
              <w:pStyle w:val="Section3Style"/>
              <w:numPr>
                <w:ilvl w:val="0"/>
                <w:numId w:val="24"/>
              </w:numPr>
            </w:pPr>
            <w:r w:rsidRPr="008104DB">
              <w:t xml:space="preserve"> </w:t>
            </w:r>
            <w:r w:rsidR="00840C9B" w:rsidRPr="008104DB">
              <w:t>On the same number plane</w:t>
            </w:r>
            <w:r w:rsidR="00BD7B0B" w:rsidRPr="008104DB">
              <w:t>,</w:t>
            </w:r>
            <w:r w:rsidR="00840C9B" w:rsidRPr="008104DB">
              <w:t xml:space="preserve"> draw the graph of  </w:t>
            </w:r>
            <w:r w:rsidR="00840C9B" w:rsidRPr="008104DB">
              <w:rPr>
                <w:color w:val="FF0000"/>
                <w:position w:val="-10"/>
              </w:rPr>
              <w:object w:dxaOrig="1438" w:dyaOrig="304" w14:anchorId="6356C37D">
                <v:shape id="_x0000_i1062" type="#_x0000_t75" style="width:1in;height:15pt" o:ole="">
                  <v:imagedata r:id="rId83" o:title=""/>
                </v:shape>
                <o:OLEObject Type="Embed" ProgID="FXEquation.Equation" ShapeID="_x0000_i1062" DrawAspect="Content" ObjectID="_1625511754" r:id="rId84"/>
              </w:object>
            </w:r>
            <w:r w:rsidR="00840C9B" w:rsidRPr="008104DB">
              <w:t>.</w:t>
            </w:r>
          </w:p>
          <w:p w14:paraId="346C8F41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43C073C0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49255CFF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396D9115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3B63A26E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785B1A98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5A1821BE" w14:textId="77777777" w:rsidR="00483A55" w:rsidRPr="00A417C8" w:rsidRDefault="00840C9B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1ED286FC" w14:textId="77777777" w:rsidTr="004B04F4">
        <w:trPr>
          <w:cantSplit/>
          <w:trHeight w:val="851"/>
        </w:trPr>
        <w:tc>
          <w:tcPr>
            <w:tcW w:w="567" w:type="dxa"/>
          </w:tcPr>
          <w:p w14:paraId="49EA8917" w14:textId="77777777" w:rsidR="00483A55" w:rsidRPr="00A417C8" w:rsidRDefault="00483A55" w:rsidP="00483A55">
            <w:pPr>
              <w:ind w:left="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07" w:type="dxa"/>
          </w:tcPr>
          <w:p w14:paraId="459A24AD" w14:textId="77777777" w:rsidR="00483A55" w:rsidRPr="008104DB" w:rsidRDefault="00483A55" w:rsidP="00483A55">
            <w:pPr>
              <w:pStyle w:val="Section3Style"/>
              <w:numPr>
                <w:ilvl w:val="0"/>
                <w:numId w:val="24"/>
              </w:numPr>
            </w:pPr>
            <w:r w:rsidRPr="008104DB">
              <w:t xml:space="preserve"> </w:t>
            </w:r>
            <w:r w:rsidR="00840C9B" w:rsidRPr="008104DB">
              <w:t xml:space="preserve">Give the solution to the simultaneous equations </w:t>
            </w:r>
            <w:r w:rsidR="00840C9B" w:rsidRPr="008104DB">
              <w:rPr>
                <w:color w:val="FF0000"/>
                <w:position w:val="-22"/>
              </w:rPr>
              <w:object w:dxaOrig="1266" w:dyaOrig="604" w14:anchorId="5B768C0B">
                <v:shape id="_x0000_i1063" type="#_x0000_t75" style="width:63pt;height:29.25pt" o:ole="">
                  <v:imagedata r:id="rId81" o:title=""/>
                </v:shape>
                <o:OLEObject Type="Embed" ProgID="FXEquation.Equation" ShapeID="_x0000_i1063" DrawAspect="Content" ObjectID="_1625511755" r:id="rId85"/>
              </w:object>
            </w:r>
            <w:r w:rsidR="00840C9B" w:rsidRPr="008104DB">
              <w:t xml:space="preserve"> and  </w:t>
            </w:r>
            <w:r w:rsidR="00840C9B" w:rsidRPr="008104DB">
              <w:rPr>
                <w:color w:val="FF0000"/>
                <w:position w:val="-10"/>
              </w:rPr>
              <w:object w:dxaOrig="1438" w:dyaOrig="304" w14:anchorId="0D1F8C6D">
                <v:shape id="_x0000_i1064" type="#_x0000_t75" style="width:1in;height:15pt" o:ole="">
                  <v:imagedata r:id="rId83" o:title=""/>
                </v:shape>
                <o:OLEObject Type="Embed" ProgID="FXEquation.Equation" ShapeID="_x0000_i1064" DrawAspect="Content" ObjectID="_1625511756" r:id="rId86"/>
              </w:object>
            </w:r>
            <w:r w:rsidR="00840C9B" w:rsidRPr="008104DB">
              <w:t>.</w:t>
            </w:r>
          </w:p>
          <w:p w14:paraId="538DF37B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07C2A9E7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  <w:p w14:paraId="51FCABD4" w14:textId="77777777" w:rsidR="00483A55" w:rsidRPr="008104DB" w:rsidRDefault="00483A55" w:rsidP="00483A55">
            <w:pPr>
              <w:pStyle w:val="Section3Style"/>
              <w:ind w:left="360" w:firstLine="0"/>
            </w:pPr>
          </w:p>
          <w:p w14:paraId="6558C499" w14:textId="77777777" w:rsidR="00483A55" w:rsidRPr="008104DB" w:rsidRDefault="00483A55" w:rsidP="00483A55">
            <w:pPr>
              <w:pStyle w:val="Section3Style"/>
              <w:ind w:left="360" w:firstLine="0"/>
            </w:pPr>
            <w:r w:rsidRPr="008104DB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197B0098" w14:textId="77777777" w:rsidR="00483A55" w:rsidRPr="00A417C8" w:rsidRDefault="00840C9B" w:rsidP="00483A5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483A55" w:rsidRPr="003F68E4" w14:paraId="74263E03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0D913B21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F4C5E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35D5C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179622B4" w14:textId="3ADC268B" w:rsidR="009A7E3E" w:rsidRDefault="009A7E3E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When rain falls on the roof below, the water is is directed to a cylindrical tank.</w:t>
            </w:r>
          </w:p>
          <w:p w14:paraId="2ABF76DE" w14:textId="4A72C8E0" w:rsidR="00821EB5" w:rsidRPr="003F68E4" w:rsidRDefault="00821EB5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water is collected from the top of the tank.</w:t>
            </w:r>
          </w:p>
          <w:p w14:paraId="75BE1254" w14:textId="77777777" w:rsidR="009A7E3E" w:rsidRPr="003F68E4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17D21089">
                <v:shape id="_x0000_s1056" type="#_x0000_t75" style="position:absolute;margin-left:117.75pt;margin-top:9.5pt;width:196.15pt;height:143.05pt;z-index:251882496;mso-position-horizontal-relative:text;mso-position-vertical-relative:text">
                  <v:imagedata r:id="rId87" o:title=""/>
                </v:shape>
                <o:OLEObject Type="Embed" ProgID="FXDraw.Graphic" ShapeID="_x0000_s1056" DrawAspect="Content" ObjectID="_1625511784" r:id="rId88"/>
              </w:object>
            </w:r>
          </w:p>
          <w:p w14:paraId="7CE096B4" w14:textId="77777777" w:rsidR="009A7E3E" w:rsidRPr="003F68E4" w:rsidRDefault="009A7E3E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027C2A" w14:textId="77777777" w:rsidR="009A7E3E" w:rsidRPr="003F68E4" w:rsidRDefault="009A7E3E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622C01" w14:textId="77777777" w:rsidR="009A7E3E" w:rsidRPr="003F68E4" w:rsidRDefault="009A7E3E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3EE68D" w14:textId="77777777" w:rsidR="009A7E3E" w:rsidRPr="003F68E4" w:rsidRDefault="009A7E3E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1F6DF0" w14:textId="77777777" w:rsidR="009A7E3E" w:rsidRPr="003F68E4" w:rsidRDefault="009A7E3E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C96B4D" w14:textId="77777777" w:rsidR="009E3049" w:rsidRPr="003F68E4" w:rsidRDefault="009E3049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A55" w:rsidRPr="003F68E4" w14:paraId="6CFFE016" w14:textId="77777777" w:rsidTr="004B04F4">
        <w:trPr>
          <w:cantSplit/>
          <w:trHeight w:val="851"/>
        </w:trPr>
        <w:tc>
          <w:tcPr>
            <w:tcW w:w="567" w:type="dxa"/>
          </w:tcPr>
          <w:p w14:paraId="7A25FF82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1EC81956" w14:textId="77777777" w:rsidR="00483A55" w:rsidRPr="003F68E4" w:rsidRDefault="00483A55" w:rsidP="00483A55">
            <w:pPr>
              <w:pStyle w:val="Section3Style"/>
              <w:numPr>
                <w:ilvl w:val="0"/>
                <w:numId w:val="26"/>
              </w:numPr>
            </w:pPr>
            <w:r w:rsidRPr="003F68E4">
              <w:t xml:space="preserve"> </w:t>
            </w:r>
            <w:r w:rsidR="009E3049" w:rsidRPr="003F68E4">
              <w:t xml:space="preserve">How many </w:t>
            </w:r>
            <w:r w:rsidR="00362739" w:rsidRPr="003F68E4">
              <w:t>cubic metres</w:t>
            </w:r>
            <w:r w:rsidR="009E3049" w:rsidRPr="003F68E4">
              <w:t xml:space="preserve"> of water would be collected when there is </w:t>
            </w:r>
            <w:r w:rsidR="002B105C" w:rsidRPr="003F68E4">
              <w:t xml:space="preserve">a </w:t>
            </w:r>
            <w:r w:rsidR="009E3049" w:rsidRPr="003F68E4">
              <w:t xml:space="preserve">fall of </w:t>
            </w:r>
            <w:r w:rsidR="001C563C" w:rsidRPr="003F68E4">
              <w:t>60 </w:t>
            </w:r>
            <w:r w:rsidR="009E3049" w:rsidRPr="003F68E4">
              <w:t>mm</w:t>
            </w:r>
            <w:r w:rsidR="002B105C" w:rsidRPr="003F68E4">
              <w:t xml:space="preserve"> of rain</w:t>
            </w:r>
            <w:r w:rsidR="002917EC" w:rsidRPr="003F68E4">
              <w:t>, assuming there is no wastage</w:t>
            </w:r>
            <w:r w:rsidR="009E3049" w:rsidRPr="003F68E4">
              <w:t>.</w:t>
            </w:r>
          </w:p>
          <w:p w14:paraId="7D80BC80" w14:textId="77777777" w:rsidR="009E3049" w:rsidRPr="003F68E4" w:rsidRDefault="009E3049" w:rsidP="00483A55">
            <w:pPr>
              <w:pStyle w:val="Section3Style"/>
              <w:ind w:left="360" w:firstLine="0"/>
            </w:pPr>
          </w:p>
          <w:p w14:paraId="4ECC668C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286E001" w14:textId="77777777" w:rsidR="009E3049" w:rsidRPr="003F68E4" w:rsidRDefault="009E3049" w:rsidP="009E3049">
            <w:pPr>
              <w:pStyle w:val="Section3Style"/>
              <w:ind w:left="360" w:firstLine="0"/>
            </w:pPr>
          </w:p>
          <w:p w14:paraId="5B4C435B" w14:textId="77777777" w:rsidR="009E3049" w:rsidRPr="003F68E4" w:rsidRDefault="009E3049" w:rsidP="009E3049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7C0CE5B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AB939CC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0EEB1E8E" w14:textId="77777777" w:rsidR="00483A55" w:rsidRPr="003F68E4" w:rsidRDefault="00435D5C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3A55" w:rsidRPr="003F68E4" w14:paraId="04E9B62C" w14:textId="77777777" w:rsidTr="004B04F4">
        <w:trPr>
          <w:cantSplit/>
          <w:trHeight w:val="851"/>
        </w:trPr>
        <w:tc>
          <w:tcPr>
            <w:tcW w:w="567" w:type="dxa"/>
          </w:tcPr>
          <w:p w14:paraId="2F44962B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7541B1EE" w14:textId="77777777" w:rsidR="00483A55" w:rsidRPr="003F68E4" w:rsidRDefault="009E3049" w:rsidP="00483A55">
            <w:pPr>
              <w:pStyle w:val="Section3Style"/>
              <w:numPr>
                <w:ilvl w:val="0"/>
                <w:numId w:val="26"/>
              </w:numPr>
            </w:pPr>
            <w:r w:rsidRPr="003F68E4">
              <w:t xml:space="preserve">The tank has a diameter of </w:t>
            </w:r>
            <w:r w:rsidR="001C563C" w:rsidRPr="003F68E4">
              <w:t>6</w:t>
            </w:r>
            <w:r w:rsidRPr="003F68E4">
              <w:t xml:space="preserve"> metres. </w:t>
            </w:r>
          </w:p>
          <w:p w14:paraId="7453EE25" w14:textId="5541A559" w:rsidR="009E3049" w:rsidRPr="003F68E4" w:rsidRDefault="009E3049" w:rsidP="009E3049">
            <w:pPr>
              <w:pStyle w:val="Section3Style"/>
              <w:spacing w:before="120"/>
              <w:ind w:firstLine="0"/>
              <w:contextualSpacing w:val="0"/>
            </w:pPr>
            <w:r w:rsidRPr="003F68E4">
              <w:t>How much would the water level in the tank rise after the rainfall</w:t>
            </w:r>
            <w:r w:rsidR="00AD2313">
              <w:t xml:space="preserve"> above</w:t>
            </w:r>
            <w:r w:rsidRPr="003F68E4">
              <w:t>?</w:t>
            </w:r>
          </w:p>
          <w:p w14:paraId="52E3F6DA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E81FB50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2B92F80B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0427884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1163479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BE7DB99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68E06E05" w14:textId="77777777" w:rsidR="00483A55" w:rsidRPr="003F68E4" w:rsidRDefault="009E3049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14:paraId="14FE6F3C" w14:textId="77777777" w:rsidR="00BA093E" w:rsidRPr="003F68E4" w:rsidRDefault="00BA093E">
      <w:pPr>
        <w:rPr>
          <w:sz w:val="24"/>
          <w:szCs w:val="24"/>
        </w:rPr>
      </w:pPr>
      <w:r w:rsidRPr="003F68E4">
        <w:rPr>
          <w:sz w:val="24"/>
          <w:szCs w:val="24"/>
        </w:rPr>
        <w:br w:type="page"/>
      </w:r>
    </w:p>
    <w:tbl>
      <w:tblPr>
        <w:tblStyle w:val="TableGrid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85" w:type="dxa"/>
        </w:tblCellMar>
        <w:tblLook w:val="04A0" w:firstRow="1" w:lastRow="0" w:firstColumn="1" w:lastColumn="0" w:noHBand="0" w:noVBand="1"/>
      </w:tblPr>
      <w:tblGrid>
        <w:gridCol w:w="567"/>
        <w:gridCol w:w="9007"/>
        <w:gridCol w:w="1166"/>
      </w:tblGrid>
      <w:tr w:rsidR="00483A55" w:rsidRPr="003F68E4" w14:paraId="740AD075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7FFDFB94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F4C5E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  <w:p w14:paraId="73BF9AAA" w14:textId="46B3A495" w:rsidR="00483A55" w:rsidRPr="003F68E4" w:rsidRDefault="00483A55" w:rsidP="00D14B23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The box plot below shows the distribution of class sizes (number of students) in a school which has 64 separate classes.</w:t>
            </w:r>
          </w:p>
          <w:p w14:paraId="300F92F3" w14:textId="0ACF2F87" w:rsidR="00483A55" w:rsidRPr="003F68E4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189D6931">
                <v:shape id="_x0000_s1052" type="#_x0000_t75" style="position:absolute;margin-left:23.7pt;margin-top:3.25pt;width:452.75pt;height:110.65pt;z-index:251878400;mso-position-horizontal-relative:text;mso-position-vertical-relative:text">
                  <v:imagedata r:id="rId89" o:title=""/>
                </v:shape>
                <o:OLEObject Type="Embed" ProgID="FXDraw.Graphic" ShapeID="_x0000_s1052" DrawAspect="Content" ObjectID="_1625511785" r:id="rId90"/>
              </w:object>
            </w:r>
          </w:p>
          <w:p w14:paraId="6085335E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1074BD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5B5D77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1D59CD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A55" w:rsidRPr="003F68E4" w14:paraId="622D9FE5" w14:textId="77777777" w:rsidTr="004B04F4">
        <w:trPr>
          <w:cantSplit/>
          <w:trHeight w:val="851"/>
        </w:trPr>
        <w:tc>
          <w:tcPr>
            <w:tcW w:w="567" w:type="dxa"/>
          </w:tcPr>
          <w:p w14:paraId="5DEC012D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41F6121C" w14:textId="77777777" w:rsidR="00483A55" w:rsidRPr="003F68E4" w:rsidRDefault="00483A55" w:rsidP="00483A55">
            <w:pPr>
              <w:pStyle w:val="Section3Style"/>
              <w:numPr>
                <w:ilvl w:val="0"/>
                <w:numId w:val="27"/>
              </w:numPr>
            </w:pPr>
            <w:r w:rsidRPr="003F68E4">
              <w:t xml:space="preserve"> How many classes had a size greater than 22 students?</w:t>
            </w:r>
          </w:p>
          <w:p w14:paraId="1821923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AF2295B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72973CF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A5CF593" w14:textId="6E46EF0C" w:rsidR="00483A55" w:rsidRPr="003F68E4" w:rsidRDefault="00483A55" w:rsidP="0032216B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1B45DCA0" w14:textId="77777777" w:rsidR="00483A55" w:rsidRPr="003F68E4" w:rsidRDefault="00483A55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37271856" w14:textId="77777777" w:rsidTr="004B04F4">
        <w:trPr>
          <w:cantSplit/>
          <w:trHeight w:val="851"/>
        </w:trPr>
        <w:tc>
          <w:tcPr>
            <w:tcW w:w="567" w:type="dxa"/>
          </w:tcPr>
          <w:p w14:paraId="0B5BEFC2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6109979A" w14:textId="77777777" w:rsidR="00483A55" w:rsidRPr="003F68E4" w:rsidRDefault="00483A55" w:rsidP="00483A55">
            <w:pPr>
              <w:pStyle w:val="Section3Style"/>
              <w:numPr>
                <w:ilvl w:val="0"/>
                <w:numId w:val="27"/>
              </w:numPr>
            </w:pPr>
            <w:r w:rsidRPr="003F68E4">
              <w:t xml:space="preserve"> How many classes had a size between 10 students and 22 students?</w:t>
            </w:r>
          </w:p>
          <w:p w14:paraId="4809DCA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D62566C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009A34B8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882F6C9" w14:textId="36D82FE5" w:rsidR="00483A55" w:rsidRPr="003F68E4" w:rsidRDefault="00483A55" w:rsidP="0032216B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53427248" w14:textId="77777777" w:rsidR="00483A55" w:rsidRPr="003F68E4" w:rsidRDefault="00483A55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14B23" w:rsidRPr="00A417C8" w14:paraId="326F68BF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30D33A46" w14:textId="77777777" w:rsidR="00D14B23" w:rsidRPr="003F68E4" w:rsidRDefault="00D14B23" w:rsidP="00483A55">
            <w:pPr>
              <w:rPr>
                <w:sz w:val="24"/>
                <w:szCs w:val="24"/>
              </w:rPr>
            </w:pPr>
          </w:p>
        </w:tc>
      </w:tr>
      <w:tr w:rsidR="00483A55" w:rsidRPr="00A417C8" w14:paraId="5283A90F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5709E200" w14:textId="4A23C591" w:rsidR="00483A55" w:rsidRPr="003F68E4" w:rsidRDefault="00BA093E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sz w:val="24"/>
                <w:szCs w:val="24"/>
              </w:rPr>
              <w:br w:type="page"/>
            </w:r>
            <w:r w:rsidR="00483A55" w:rsidRPr="003F68E4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="00483A55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F4C5E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="00483A55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83A55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EE20FD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83A55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312FF5A3" w14:textId="77777777" w:rsidR="00731EB9" w:rsidRPr="003F68E4" w:rsidRDefault="00731EB9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A car was bought for $48 500 on 1</w:t>
            </w:r>
            <w:r w:rsidRPr="003F68E4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 July 2016 and depreciates using the straight-line method.</w:t>
            </w:r>
          </w:p>
          <w:p w14:paraId="17EF4DAD" w14:textId="77777777" w:rsidR="00731EB9" w:rsidRPr="003F68E4" w:rsidRDefault="00731EB9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It’s value on 1</w:t>
            </w:r>
            <w:r w:rsidRPr="003F68E4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 July 2018 was $33 950.  </w:t>
            </w:r>
          </w:p>
        </w:tc>
      </w:tr>
      <w:tr w:rsidR="00483A55" w:rsidRPr="00A417C8" w14:paraId="258DFA2C" w14:textId="77777777" w:rsidTr="004B04F4">
        <w:trPr>
          <w:cantSplit/>
          <w:trHeight w:val="851"/>
        </w:trPr>
        <w:tc>
          <w:tcPr>
            <w:tcW w:w="567" w:type="dxa"/>
          </w:tcPr>
          <w:p w14:paraId="1FF97BAB" w14:textId="77777777" w:rsidR="00483A55" w:rsidRPr="00A417C8" w:rsidRDefault="00483A55" w:rsidP="00483A55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007" w:type="dxa"/>
          </w:tcPr>
          <w:p w14:paraId="410A1315" w14:textId="77777777" w:rsidR="00483A55" w:rsidRPr="003F68E4" w:rsidRDefault="00483A55" w:rsidP="00483A55">
            <w:pPr>
              <w:pStyle w:val="Section3Style"/>
              <w:numPr>
                <w:ilvl w:val="0"/>
                <w:numId w:val="28"/>
              </w:numPr>
            </w:pPr>
            <w:r w:rsidRPr="003F68E4">
              <w:t xml:space="preserve"> </w:t>
            </w:r>
            <w:r w:rsidR="00731EB9" w:rsidRPr="003F68E4">
              <w:t>What percentage of its original value does it lose each year?</w:t>
            </w:r>
          </w:p>
          <w:p w14:paraId="3A8ADCCE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C458BF2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316BD3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6A6511C9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268381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33BBB2B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1588360B" w14:textId="77777777" w:rsidR="00483A55" w:rsidRPr="00A417C8" w:rsidRDefault="00731EB9" w:rsidP="00483A5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483A55" w:rsidRPr="00A417C8" w14:paraId="6968E4C7" w14:textId="77777777" w:rsidTr="004B04F4">
        <w:trPr>
          <w:cantSplit/>
          <w:trHeight w:val="851"/>
        </w:trPr>
        <w:tc>
          <w:tcPr>
            <w:tcW w:w="567" w:type="dxa"/>
          </w:tcPr>
          <w:p w14:paraId="52C329F9" w14:textId="77777777" w:rsidR="00483A55" w:rsidRPr="00A417C8" w:rsidRDefault="00483A55" w:rsidP="00483A55">
            <w:pPr>
              <w:ind w:left="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07" w:type="dxa"/>
          </w:tcPr>
          <w:p w14:paraId="242E13F2" w14:textId="77777777" w:rsidR="00483A55" w:rsidRPr="003F68E4" w:rsidRDefault="00483A55" w:rsidP="00483A55">
            <w:pPr>
              <w:pStyle w:val="Section3Style"/>
              <w:numPr>
                <w:ilvl w:val="0"/>
                <w:numId w:val="28"/>
              </w:numPr>
            </w:pPr>
            <w:r w:rsidRPr="003F68E4">
              <w:t xml:space="preserve"> </w:t>
            </w:r>
            <w:r w:rsidR="00731EB9" w:rsidRPr="003F68E4">
              <w:t>What would be its value on 1</w:t>
            </w:r>
            <w:r w:rsidR="00731EB9" w:rsidRPr="003F68E4">
              <w:rPr>
                <w:vertAlign w:val="superscript"/>
              </w:rPr>
              <w:t>st</w:t>
            </w:r>
            <w:r w:rsidR="00731EB9" w:rsidRPr="003F68E4">
              <w:t xml:space="preserve"> July 202</w:t>
            </w:r>
            <w:r w:rsidR="00211739" w:rsidRPr="003F68E4">
              <w:t>1</w:t>
            </w:r>
            <w:r w:rsidR="00731EB9" w:rsidRPr="003F68E4">
              <w:t>?</w:t>
            </w:r>
          </w:p>
          <w:p w14:paraId="16BFE04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A0B50C4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7F2654A7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C8A889E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9A822A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245B030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76850DA2" w14:textId="77777777" w:rsidR="00483A55" w:rsidRPr="00A417C8" w:rsidRDefault="00731EB9" w:rsidP="00483A5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</w:tbl>
    <w:p w14:paraId="781D99E7" w14:textId="77777777" w:rsidR="00BA093E" w:rsidRDefault="00BA093E">
      <w:r>
        <w:br w:type="page"/>
      </w:r>
    </w:p>
    <w:tbl>
      <w:tblPr>
        <w:tblStyle w:val="TableGrid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85" w:type="dxa"/>
        </w:tblCellMar>
        <w:tblLook w:val="04A0" w:firstRow="1" w:lastRow="0" w:firstColumn="1" w:lastColumn="0" w:noHBand="0" w:noVBand="1"/>
      </w:tblPr>
      <w:tblGrid>
        <w:gridCol w:w="567"/>
        <w:gridCol w:w="9007"/>
        <w:gridCol w:w="1166"/>
      </w:tblGrid>
      <w:tr w:rsidR="00483A55" w:rsidRPr="003F68E4" w14:paraId="43E314B4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22A63D8A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Question 3</w:t>
            </w:r>
            <w:r w:rsidR="00013BB3" w:rsidRPr="003F68E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377979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5E938C1B" w14:textId="77777777" w:rsidR="00FF000F" w:rsidRPr="003F68E4" w:rsidRDefault="00377979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A clothing manufacture</w:t>
            </w:r>
            <w:r w:rsidR="00FF000F" w:rsidRPr="003F68E4">
              <w:rPr>
                <w:rFonts w:ascii="Times New Roman" w:hAnsi="Times New Roman"/>
                <w:sz w:val="24"/>
                <w:szCs w:val="24"/>
              </w:rPr>
              <w:t xml:space="preserve">r </w:t>
            </w:r>
            <w:r w:rsidR="00D774CD" w:rsidRPr="003F68E4">
              <w:rPr>
                <w:rFonts w:ascii="Times New Roman" w:hAnsi="Times New Roman"/>
                <w:sz w:val="24"/>
                <w:szCs w:val="24"/>
              </w:rPr>
              <w:t xml:space="preserve">makes T- shirts and </w:t>
            </w:r>
            <w:r w:rsidR="00FF000F" w:rsidRPr="003F68E4">
              <w:rPr>
                <w:rFonts w:ascii="Times New Roman" w:hAnsi="Times New Roman"/>
                <w:sz w:val="24"/>
                <w:szCs w:val="24"/>
              </w:rPr>
              <w:t>has daily costs of rent, electricity etc which add up to $120.00</w:t>
            </w:r>
            <w:r w:rsidR="00D774CD" w:rsidRPr="003F68E4">
              <w:rPr>
                <w:rFonts w:ascii="Times New Roman" w:hAnsi="Times New Roman"/>
                <w:sz w:val="24"/>
                <w:szCs w:val="24"/>
              </w:rPr>
              <w:t>.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D72D1C1" w14:textId="77777777" w:rsidR="00FF000F" w:rsidRPr="003F68E4" w:rsidRDefault="00D774CD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It</w:t>
            </w:r>
            <w:r w:rsidR="00377979" w:rsidRPr="003F68E4">
              <w:rPr>
                <w:rFonts w:ascii="Times New Roman" w:hAnsi="Times New Roman"/>
                <w:sz w:val="24"/>
                <w:szCs w:val="24"/>
              </w:rPr>
              <w:t xml:space="preserve"> cost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>s</w:t>
            </w:r>
            <w:r w:rsidR="00377979" w:rsidRPr="003F68E4">
              <w:rPr>
                <w:rFonts w:ascii="Times New Roman" w:hAnsi="Times New Roman"/>
                <w:sz w:val="24"/>
                <w:szCs w:val="24"/>
              </w:rPr>
              <w:t xml:space="preserve"> $</w:t>
            </w:r>
            <w:r w:rsidR="00B10FF2" w:rsidRPr="003F68E4">
              <w:rPr>
                <w:rFonts w:ascii="Times New Roman" w:hAnsi="Times New Roman"/>
                <w:sz w:val="24"/>
                <w:szCs w:val="24"/>
              </w:rPr>
              <w:t>8</w:t>
            </w:r>
            <w:r w:rsidR="00FF000F" w:rsidRPr="003F68E4">
              <w:rPr>
                <w:rFonts w:ascii="Times New Roman" w:hAnsi="Times New Roman"/>
                <w:sz w:val="24"/>
                <w:szCs w:val="24"/>
              </w:rPr>
              <w:t xml:space="preserve">.00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to make </w:t>
            </w:r>
            <w:r w:rsidR="00FF000F" w:rsidRPr="003F68E4">
              <w:rPr>
                <w:rFonts w:ascii="Times New Roman" w:hAnsi="Times New Roman"/>
                <w:sz w:val="24"/>
                <w:szCs w:val="24"/>
              </w:rPr>
              <w:t xml:space="preserve">each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T-shirt </w:t>
            </w:r>
            <w:r w:rsidR="00FF000F" w:rsidRPr="003F68E4">
              <w:rPr>
                <w:rFonts w:ascii="Times New Roman" w:hAnsi="Times New Roman"/>
                <w:sz w:val="24"/>
                <w:szCs w:val="24"/>
              </w:rPr>
              <w:t>in materials and labour.</w:t>
            </w:r>
          </w:p>
          <w:p w14:paraId="18E5D32D" w14:textId="77777777" w:rsidR="00FF000F" w:rsidRPr="003F68E4" w:rsidRDefault="00FF000F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The T</w:t>
            </w:r>
            <w:r w:rsidR="00D774CD" w:rsidRPr="003F68E4">
              <w:rPr>
                <w:rFonts w:ascii="Times New Roman" w:hAnsi="Times New Roman"/>
                <w:sz w:val="24"/>
                <w:szCs w:val="24"/>
              </w:rPr>
              <w:t>-shirt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s sell to retailers for $20.00 each. </w:t>
            </w:r>
          </w:p>
        </w:tc>
      </w:tr>
      <w:tr w:rsidR="00483A55" w:rsidRPr="003F68E4" w14:paraId="6B240941" w14:textId="77777777" w:rsidTr="004B04F4">
        <w:trPr>
          <w:cantSplit/>
          <w:trHeight w:val="851"/>
        </w:trPr>
        <w:tc>
          <w:tcPr>
            <w:tcW w:w="567" w:type="dxa"/>
          </w:tcPr>
          <w:p w14:paraId="799E0F6F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3FC3118E" w14:textId="3F141270" w:rsidR="00B10FF2" w:rsidRPr="003F68E4" w:rsidRDefault="00483A55" w:rsidP="00B10FF2">
            <w:pPr>
              <w:pStyle w:val="Section3Style"/>
              <w:numPr>
                <w:ilvl w:val="0"/>
                <w:numId w:val="29"/>
              </w:numPr>
              <w:spacing w:after="120"/>
              <w:ind w:left="714" w:hanging="357"/>
              <w:contextualSpacing w:val="0"/>
            </w:pPr>
            <w:r w:rsidRPr="003F68E4">
              <w:t xml:space="preserve"> </w:t>
            </w:r>
            <w:r w:rsidR="00FF000F" w:rsidRPr="003F68E4">
              <w:t xml:space="preserve">The </w:t>
            </w:r>
            <w:r w:rsidR="00DE60BE" w:rsidRPr="003F68E4">
              <w:t xml:space="preserve">daily </w:t>
            </w:r>
            <w:r w:rsidR="00FF000F" w:rsidRPr="003F68E4">
              <w:t>income function for the T</w:t>
            </w:r>
            <w:r w:rsidR="00D774CD" w:rsidRPr="003F68E4">
              <w:t>-shirts</w:t>
            </w:r>
            <w:r w:rsidR="00FF000F" w:rsidRPr="003F68E4">
              <w:t xml:space="preserve"> is</w:t>
            </w:r>
            <w:r w:rsidR="00CB358F" w:rsidRPr="00CB358F">
              <w:rPr>
                <w:color w:val="FF0000"/>
                <w:position w:val="-14"/>
              </w:rPr>
              <w:object w:dxaOrig="1061" w:dyaOrig="413" w14:anchorId="219DDBAF">
                <v:shape id="_x0000_i1067" type="#_x0000_t75" style="width:53.25pt;height:20.25pt" o:ole="">
                  <v:imagedata r:id="rId91" o:title=""/>
                </v:shape>
                <o:OLEObject Type="Embed" ProgID="FXEquation.Equation" ShapeID="_x0000_i1067" DrawAspect="Content" ObjectID="_1625511757" r:id="rId92"/>
              </w:object>
            </w:r>
            <w:r w:rsidR="00B10FF2" w:rsidRPr="003F68E4">
              <w:t xml:space="preserve">where </w:t>
            </w:r>
            <w:r w:rsidR="000D306B" w:rsidRPr="000D306B">
              <w:rPr>
                <w:i/>
              </w:rPr>
              <w:t>n</w:t>
            </w:r>
            <w:r w:rsidR="00B10FF2" w:rsidRPr="003F68E4">
              <w:t xml:space="preserve"> is the number of the T-shirts made each day.</w:t>
            </w:r>
          </w:p>
          <w:p w14:paraId="17032DBD" w14:textId="77777777" w:rsidR="00483A55" w:rsidRPr="003F68E4" w:rsidRDefault="00B10FF2" w:rsidP="00B10FF2">
            <w:pPr>
              <w:pStyle w:val="Section3Style"/>
              <w:ind w:firstLine="0"/>
            </w:pPr>
            <w:r w:rsidRPr="003F68E4">
              <w:t>W</w:t>
            </w:r>
            <w:r w:rsidR="00FF000F" w:rsidRPr="003F68E4">
              <w:t xml:space="preserve">hat is the </w:t>
            </w:r>
            <w:r w:rsidR="00DE60BE" w:rsidRPr="003F68E4">
              <w:t xml:space="preserve">daily </w:t>
            </w:r>
            <w:r w:rsidR="00FF000F" w:rsidRPr="003F68E4">
              <w:t>cost function of the T</w:t>
            </w:r>
            <w:r w:rsidR="00D774CD" w:rsidRPr="003F68E4">
              <w:t>-shirts</w:t>
            </w:r>
            <w:r w:rsidR="00FF000F" w:rsidRPr="003F68E4">
              <w:t xml:space="preserve">?   </w:t>
            </w:r>
          </w:p>
          <w:p w14:paraId="6FFE66C7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DB9C633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2AF5473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EB963F8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93CDEE9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F4064DD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246A526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DE8AE70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0278B0D2" w14:textId="77777777" w:rsidR="00483A55" w:rsidRPr="003F68E4" w:rsidRDefault="00FF000F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7F8A59AD" w14:textId="77777777" w:rsidTr="004B04F4">
        <w:trPr>
          <w:cantSplit/>
          <w:trHeight w:val="851"/>
        </w:trPr>
        <w:tc>
          <w:tcPr>
            <w:tcW w:w="567" w:type="dxa"/>
          </w:tcPr>
          <w:p w14:paraId="6083FFD2" w14:textId="77777777" w:rsidR="00483A55" w:rsidRPr="003F68E4" w:rsidRDefault="00483A55" w:rsidP="00FF000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42F9F9C6" w14:textId="77777777" w:rsidR="00483A55" w:rsidRPr="003F68E4" w:rsidRDefault="00483A55" w:rsidP="00483A55">
            <w:pPr>
              <w:pStyle w:val="Section3Style"/>
              <w:numPr>
                <w:ilvl w:val="0"/>
                <w:numId w:val="29"/>
              </w:numPr>
            </w:pPr>
            <w:r w:rsidRPr="003F68E4">
              <w:t xml:space="preserve"> </w:t>
            </w:r>
            <w:r w:rsidR="00A327FF" w:rsidRPr="003F68E4">
              <w:t xml:space="preserve">The </w:t>
            </w:r>
            <w:r w:rsidR="00DE60BE" w:rsidRPr="003F68E4">
              <w:t xml:space="preserve">daily </w:t>
            </w:r>
            <w:r w:rsidR="00A327FF" w:rsidRPr="003F68E4">
              <w:t>income function has been drawn on the number plane below.</w:t>
            </w:r>
          </w:p>
          <w:p w14:paraId="0AEFFCA5" w14:textId="77777777" w:rsidR="00A327FF" w:rsidRPr="003F68E4" w:rsidRDefault="00A327FF" w:rsidP="00A327FF">
            <w:pPr>
              <w:pStyle w:val="Section3Style"/>
              <w:spacing w:before="120"/>
              <w:ind w:firstLine="0"/>
              <w:contextualSpacing w:val="0"/>
            </w:pPr>
            <w:r w:rsidRPr="003F68E4">
              <w:t xml:space="preserve"> Draw the </w:t>
            </w:r>
            <w:r w:rsidR="00DE60BE" w:rsidRPr="003F68E4">
              <w:t xml:space="preserve">daily </w:t>
            </w:r>
            <w:r w:rsidRPr="003F68E4">
              <w:t>cost function on the same graph.</w:t>
            </w:r>
          </w:p>
          <w:p w14:paraId="33BC0602" w14:textId="77777777" w:rsidR="00483A55" w:rsidRPr="003F68E4" w:rsidRDefault="00FC099E" w:rsidP="00483A55">
            <w:pPr>
              <w:pStyle w:val="Section3Style"/>
              <w:ind w:left="360" w:firstLine="0"/>
            </w:pPr>
            <w:r>
              <w:rPr>
                <w:noProof/>
              </w:rPr>
              <w:object w:dxaOrig="1440" w:dyaOrig="1440" w14:anchorId="4F3F39D1">
                <v:shape id="_x0000_s1085" type="#_x0000_t75" style="position:absolute;left:0;text-align:left;margin-left:61.5pt;margin-top:12.5pt;width:296pt;height:268.55pt;z-index:251900928;mso-position-horizontal-relative:text;mso-position-vertical-relative:text">
                  <v:imagedata r:id="rId93" o:title=""/>
                </v:shape>
                <o:OLEObject Type="Embed" ProgID="FXDraw.Graphic" ShapeID="_x0000_s1085" DrawAspect="Content" ObjectID="_1625511786" r:id="rId94"/>
              </w:object>
            </w:r>
          </w:p>
          <w:p w14:paraId="120D4D84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23638D29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3D2B1DF5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3A292575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578ED118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1CF86C86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01680C40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0FAAB63D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231E047A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519E71C8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467FE35B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3341E630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022887E6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67F22877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500759FD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451419F3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2F344D5B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048859E1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7DECBA97" w14:textId="77777777" w:rsidR="00A327FF" w:rsidRPr="003F68E4" w:rsidRDefault="00A327FF" w:rsidP="00483A55">
            <w:pPr>
              <w:pStyle w:val="Section3Style"/>
              <w:ind w:left="360" w:firstLine="0"/>
            </w:pPr>
          </w:p>
          <w:p w14:paraId="7DBF3959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C080D56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BF45569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77D8DAF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6B16C09" w14:textId="77777777" w:rsidR="00483A55" w:rsidRPr="003F68E4" w:rsidRDefault="00A327FF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159B0" w:rsidRPr="003F68E4" w14:paraId="25E9C917" w14:textId="77777777" w:rsidTr="00242603">
        <w:trPr>
          <w:cantSplit/>
          <w:trHeight w:val="510"/>
        </w:trPr>
        <w:tc>
          <w:tcPr>
            <w:tcW w:w="567" w:type="dxa"/>
          </w:tcPr>
          <w:p w14:paraId="29C12B31" w14:textId="77777777" w:rsidR="004159B0" w:rsidRPr="003F68E4" w:rsidRDefault="004159B0" w:rsidP="00FF000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  <w:vAlign w:val="center"/>
          </w:tcPr>
          <w:p w14:paraId="72A2B18B" w14:textId="7F6D7BCF" w:rsidR="004159B0" w:rsidRPr="00375A0F" w:rsidRDefault="00242603" w:rsidP="00242603">
            <w:pPr>
              <w:pStyle w:val="Section3Style"/>
              <w:ind w:left="0" w:firstLine="0"/>
              <w:jc w:val="center"/>
              <w:rPr>
                <w:b/>
              </w:rPr>
            </w:pPr>
            <w:r w:rsidRPr="00375A0F">
              <w:rPr>
                <w:b/>
              </w:rPr>
              <w:t>Question 38 continues on page 30</w:t>
            </w:r>
          </w:p>
        </w:tc>
        <w:tc>
          <w:tcPr>
            <w:tcW w:w="1166" w:type="dxa"/>
          </w:tcPr>
          <w:p w14:paraId="66820AEB" w14:textId="77777777" w:rsidR="004159B0" w:rsidRPr="003F68E4" w:rsidRDefault="004159B0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3A55" w:rsidRPr="003F68E4" w14:paraId="2CB21B2C" w14:textId="77777777" w:rsidTr="004B04F4">
        <w:trPr>
          <w:cantSplit/>
          <w:trHeight w:val="851"/>
        </w:trPr>
        <w:tc>
          <w:tcPr>
            <w:tcW w:w="567" w:type="dxa"/>
          </w:tcPr>
          <w:p w14:paraId="799F3BD4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6CC72920" w14:textId="77777777" w:rsidR="00483A55" w:rsidRPr="003F68E4" w:rsidRDefault="00483A55" w:rsidP="00483A55">
            <w:pPr>
              <w:pStyle w:val="Section3Style"/>
              <w:numPr>
                <w:ilvl w:val="0"/>
                <w:numId w:val="29"/>
              </w:numPr>
            </w:pPr>
            <w:r w:rsidRPr="003F68E4">
              <w:t xml:space="preserve"> </w:t>
            </w:r>
            <w:r w:rsidR="00A327FF" w:rsidRPr="003F68E4">
              <w:t xml:space="preserve">Determine the </w:t>
            </w:r>
            <w:r w:rsidR="00DE60BE" w:rsidRPr="003F68E4">
              <w:t xml:space="preserve">daily </w:t>
            </w:r>
            <w:r w:rsidR="00A327FF" w:rsidRPr="003F68E4">
              <w:t>break</w:t>
            </w:r>
            <w:r w:rsidR="00DE60BE" w:rsidRPr="003F68E4">
              <w:t>-</w:t>
            </w:r>
            <w:r w:rsidR="00A327FF" w:rsidRPr="003F68E4">
              <w:t>even point after which the manufacturer will begin to make a profit.</w:t>
            </w:r>
          </w:p>
          <w:p w14:paraId="2F81AD3B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CDF8CF9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72FEC72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48EAFE7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0FEE64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DD4A522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31CFC87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B496EA5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1B267062" w14:textId="77777777" w:rsidR="00483A55" w:rsidRPr="003F68E4" w:rsidRDefault="00DE60BE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0B5BF7C6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47C929F8" w14:textId="77777777" w:rsidR="00286C4B" w:rsidRPr="003F68E4" w:rsidRDefault="00286C4B" w:rsidP="00286C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6C4B" w:rsidRPr="003F68E4" w14:paraId="2C1FC9EE" w14:textId="77777777" w:rsidTr="00F302E2">
        <w:trPr>
          <w:cantSplit/>
          <w:trHeight w:val="851"/>
        </w:trPr>
        <w:tc>
          <w:tcPr>
            <w:tcW w:w="9574" w:type="dxa"/>
            <w:gridSpan w:val="2"/>
          </w:tcPr>
          <w:p w14:paraId="623D10E3" w14:textId="77777777" w:rsidR="00286C4B" w:rsidRPr="003F68E4" w:rsidRDefault="00286C4B" w:rsidP="00286C4B">
            <w:pPr>
              <w:pStyle w:val="Section3Style"/>
              <w:ind w:left="0" w:firstLine="0"/>
            </w:pPr>
            <w:r w:rsidRPr="003F68E4">
              <w:rPr>
                <w:b/>
              </w:rPr>
              <w:t xml:space="preserve">Question </w:t>
            </w:r>
            <w:r w:rsidR="00013BB3" w:rsidRPr="003F68E4">
              <w:rPr>
                <w:b/>
              </w:rPr>
              <w:t>39</w:t>
            </w:r>
            <w:r w:rsidRPr="003F68E4">
              <w:rPr>
                <w:b/>
              </w:rPr>
              <w:t xml:space="preserve"> </w:t>
            </w:r>
            <w:r w:rsidRPr="003F68E4">
              <w:t>(2 marks)</w:t>
            </w:r>
          </w:p>
          <w:p w14:paraId="5BBDC9E0" w14:textId="77777777" w:rsidR="00286C4B" w:rsidRPr="003F68E4" w:rsidRDefault="00FC099E" w:rsidP="00286C4B">
            <w:pPr>
              <w:spacing w:before="24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1AF6886B">
                <v:shape id="_x0000_s1060" type="#_x0000_t75" style="position:absolute;margin-left:1in;margin-top:32.05pt;width:300.5pt;height:138.8pt;z-index:251887616;mso-position-horizontal-relative:text;mso-position-vertical-relative:text">
                  <v:imagedata r:id="rId95" o:title=""/>
                </v:shape>
                <o:OLEObject Type="Embed" ProgID="FXDraw.Graphic" ShapeID="_x0000_s1060" DrawAspect="Content" ObjectID="_1625511787" r:id="rId96"/>
              </w:object>
            </w:r>
            <w:r w:rsidR="00286C4B" w:rsidRPr="003F68E4">
              <w:rPr>
                <w:rFonts w:ascii="Times New Roman" w:hAnsi="Times New Roman"/>
                <w:sz w:val="24"/>
                <w:szCs w:val="24"/>
              </w:rPr>
              <w:t xml:space="preserve">A triangle </w:t>
            </w:r>
            <w:r w:rsidR="00286C4B" w:rsidRPr="003F68E4">
              <w:rPr>
                <w:rFonts w:ascii="Times New Roman" w:hAnsi="Times New Roman"/>
                <w:i/>
                <w:sz w:val="24"/>
                <w:szCs w:val="24"/>
              </w:rPr>
              <w:t>ABC</w:t>
            </w:r>
            <w:r w:rsidR="00286C4B" w:rsidRPr="003F68E4">
              <w:rPr>
                <w:rFonts w:ascii="Times New Roman" w:hAnsi="Times New Roman"/>
                <w:sz w:val="24"/>
                <w:szCs w:val="24"/>
              </w:rPr>
              <w:t xml:space="preserve"> has sides of 8 cm, 12 cm and 15 cm.</w:t>
            </w:r>
          </w:p>
          <w:p w14:paraId="6352A6B3" w14:textId="77777777" w:rsidR="00286C4B" w:rsidRPr="003F68E4" w:rsidRDefault="00286C4B" w:rsidP="00286C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D21F94" w14:textId="77777777" w:rsidR="00286C4B" w:rsidRPr="003F68E4" w:rsidRDefault="00286C4B" w:rsidP="00286C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1268F3" w14:textId="77777777" w:rsidR="00286C4B" w:rsidRPr="003F68E4" w:rsidRDefault="00286C4B" w:rsidP="00286C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51199B" w14:textId="77777777" w:rsidR="00286C4B" w:rsidRPr="003F68E4" w:rsidRDefault="00286C4B" w:rsidP="00286C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50154B" w14:textId="77777777" w:rsidR="00286C4B" w:rsidRPr="003F68E4" w:rsidRDefault="00286C4B" w:rsidP="00286C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4DAABF" w14:textId="77777777" w:rsidR="00286C4B" w:rsidRPr="003F68E4" w:rsidRDefault="00286C4B" w:rsidP="00286C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9C4CAF" w14:textId="77777777" w:rsidR="00286C4B" w:rsidRPr="003F68E4" w:rsidRDefault="00286C4B" w:rsidP="00286C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36B39D" w14:textId="77777777" w:rsidR="00286C4B" w:rsidRPr="003F68E4" w:rsidRDefault="00286C4B" w:rsidP="00286C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953FEF" w14:textId="77777777" w:rsidR="006F1291" w:rsidRPr="003F68E4" w:rsidRDefault="006F1291" w:rsidP="006F1291">
            <w:pPr>
              <w:spacing w:after="120" w:line="240" w:lineRule="auto"/>
              <w:ind w:right="1588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 xml:space="preserve">Heron’s formula gives the area of a triangle as  </w:t>
            </w:r>
            <w:r w:rsidRPr="003F68E4">
              <w:rPr>
                <w:rFonts w:ascii="Times New Roman" w:eastAsia="Calibri" w:hAnsi="Times New Roman" w:cs="Times New Roman"/>
                <w:color w:val="FF0000"/>
                <w:position w:val="-10"/>
                <w:sz w:val="24"/>
                <w:szCs w:val="24"/>
              </w:rPr>
              <w:object w:dxaOrig="2870" w:dyaOrig="422" w14:anchorId="65D0807E">
                <v:shape id="_x0000_i1070" type="#_x0000_t75" style="width:142.5pt;height:21pt" o:ole="">
                  <v:imagedata r:id="rId97" o:title=""/>
                </v:shape>
                <o:OLEObject Type="Embed" ProgID="FXEquation.Equation" ShapeID="_x0000_i1070" DrawAspect="Content" ObjectID="_1625511758" r:id="rId98"/>
              </w:objec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 , where  </w:t>
            </w:r>
            <w:r w:rsidRPr="003F68E4">
              <w:rPr>
                <w:rFonts w:ascii="Times New Roman" w:eastAsia="Calibri" w:hAnsi="Times New Roman" w:cs="Times New Roman"/>
                <w:color w:val="FF0000"/>
                <w:position w:val="-22"/>
                <w:sz w:val="24"/>
                <w:szCs w:val="24"/>
              </w:rPr>
              <w:object w:dxaOrig="1400" w:dyaOrig="608" w14:anchorId="6A511E92">
                <v:shape id="_x0000_i1071" type="#_x0000_t75" style="width:69.75pt;height:30.75pt" o:ole="">
                  <v:imagedata r:id="rId99" o:title=""/>
                </v:shape>
                <o:OLEObject Type="Embed" ProgID="FXEquation.Equation" ShapeID="_x0000_i1071" DrawAspect="Content" ObjectID="_1625511759" r:id="rId100"/>
              </w:objec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  .</w:t>
            </w:r>
          </w:p>
          <w:p w14:paraId="60AE41D6" w14:textId="77777777" w:rsidR="00286C4B" w:rsidRPr="003F68E4" w:rsidRDefault="006F1291" w:rsidP="006F1291">
            <w:pPr>
              <w:pStyle w:val="Section3Style"/>
              <w:ind w:left="0" w:firstLine="0"/>
            </w:pPr>
            <w:r w:rsidRPr="003F68E4">
              <w:t xml:space="preserve">Use the formula to calculate the area of the triangle </w:t>
            </w:r>
            <w:r w:rsidRPr="003F68E4">
              <w:rPr>
                <w:i/>
              </w:rPr>
              <w:t>ABC</w:t>
            </w:r>
            <w:r w:rsidR="00B63F2F" w:rsidRPr="003F68E4">
              <w:rPr>
                <w:i/>
              </w:rPr>
              <w:t>,</w:t>
            </w:r>
            <w:r w:rsidR="00B63F2F" w:rsidRPr="003F68E4">
              <w:t xml:space="preserve"> </w:t>
            </w:r>
            <w:r w:rsidR="000449D2" w:rsidRPr="003F68E4">
              <w:t>correct to 3 significant figures</w:t>
            </w:r>
            <w:r w:rsidR="00B63F2F" w:rsidRPr="003F68E4">
              <w:t>.</w:t>
            </w:r>
          </w:p>
          <w:p w14:paraId="18208D14" w14:textId="77777777" w:rsidR="006F1291" w:rsidRPr="003F68E4" w:rsidRDefault="006F1291" w:rsidP="006F1291">
            <w:pPr>
              <w:pStyle w:val="Section3Style"/>
              <w:ind w:left="0" w:firstLine="0"/>
            </w:pPr>
          </w:p>
          <w:p w14:paraId="33D1060B" w14:textId="77777777" w:rsidR="006F1291" w:rsidRPr="003F68E4" w:rsidRDefault="006F1291" w:rsidP="006F1291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74E19C4D" w14:textId="77777777" w:rsidR="006F1291" w:rsidRPr="003F68E4" w:rsidRDefault="006F1291" w:rsidP="006F1291">
            <w:pPr>
              <w:pStyle w:val="Section3Style"/>
              <w:ind w:left="0" w:firstLine="0"/>
            </w:pPr>
          </w:p>
          <w:p w14:paraId="0E361AAE" w14:textId="77777777" w:rsidR="00286C4B" w:rsidRPr="003F68E4" w:rsidRDefault="00286C4B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CAA3D7B" w14:textId="77777777" w:rsidR="00286C4B" w:rsidRPr="003F68E4" w:rsidRDefault="00286C4B" w:rsidP="00483A55">
            <w:pPr>
              <w:pStyle w:val="Section3Style"/>
              <w:ind w:left="360" w:firstLine="0"/>
            </w:pPr>
          </w:p>
          <w:p w14:paraId="3A058155" w14:textId="77777777" w:rsidR="00286C4B" w:rsidRPr="003F68E4" w:rsidRDefault="00286C4B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003F7811" w14:textId="77777777" w:rsidR="00286C4B" w:rsidRPr="003F68E4" w:rsidRDefault="00286C4B" w:rsidP="00483A55">
            <w:pPr>
              <w:pStyle w:val="Section3Style"/>
              <w:ind w:left="360" w:firstLine="0"/>
            </w:pPr>
          </w:p>
          <w:p w14:paraId="1DEDE404" w14:textId="77777777" w:rsidR="00286C4B" w:rsidRPr="003F68E4" w:rsidRDefault="00286C4B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A513E01" w14:textId="77777777" w:rsidR="00286C4B" w:rsidRPr="003F68E4" w:rsidRDefault="00286C4B" w:rsidP="00483A55">
            <w:pPr>
              <w:pStyle w:val="Section3Style"/>
              <w:ind w:left="360" w:firstLine="0"/>
            </w:pPr>
          </w:p>
          <w:p w14:paraId="29C47858" w14:textId="77777777" w:rsidR="00286C4B" w:rsidRPr="003F68E4" w:rsidRDefault="00286C4B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7149827C" w14:textId="77777777" w:rsidR="00286C4B" w:rsidRPr="003F68E4" w:rsidRDefault="00286C4B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3A55" w:rsidRPr="003F68E4" w14:paraId="57873A92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5A92851A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013BB3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  <w:p w14:paraId="420927E3" w14:textId="77777777" w:rsidR="00483A55" w:rsidRPr="003F68E4" w:rsidRDefault="00483A55" w:rsidP="00FB51ED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In a promotion for a sporting team, fans choose one token from each of three barrels.</w:t>
            </w:r>
          </w:p>
          <w:p w14:paraId="744C0973" w14:textId="77777777" w:rsidR="00483A55" w:rsidRPr="003F68E4" w:rsidRDefault="00483A55" w:rsidP="00FB51ED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The tokens are coloured Black, White and Orange and the tree diagram below shows the proportion of colours in each barrel.</w:t>
            </w:r>
          </w:p>
          <w:p w14:paraId="241386C0" w14:textId="77777777" w:rsidR="00483A55" w:rsidRPr="003F68E4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1C2544E6">
                <v:shape id="_x0000_s1051" type="#_x0000_t75" style="position:absolute;margin-left:47.25pt;margin-top:9pt;width:305.75pt;height:277.9pt;z-index:251877376;mso-position-horizontal-relative:text;mso-position-vertical-relative:text">
                  <v:imagedata r:id="rId101" o:title=""/>
                </v:shape>
                <o:OLEObject Type="Embed" ProgID="FXDraw.Graphic" ShapeID="_x0000_s1051" DrawAspect="Content" ObjectID="_1625511788" r:id="rId102"/>
              </w:object>
            </w:r>
          </w:p>
          <w:p w14:paraId="162B5CA7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8E3A14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56C8B7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5ED7D7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8B3841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FA1E10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5FF673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7E5AD1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6ED0E1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50101E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A55" w:rsidRPr="003F68E4" w14:paraId="06849973" w14:textId="77777777" w:rsidTr="004B04F4">
        <w:trPr>
          <w:cantSplit/>
          <w:trHeight w:val="851"/>
        </w:trPr>
        <w:tc>
          <w:tcPr>
            <w:tcW w:w="567" w:type="dxa"/>
          </w:tcPr>
          <w:p w14:paraId="79DECD8D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7380843E" w14:textId="77777777" w:rsidR="00483A55" w:rsidRPr="003F68E4" w:rsidRDefault="00483A55" w:rsidP="00483A55">
            <w:pPr>
              <w:pStyle w:val="Section3Style"/>
              <w:numPr>
                <w:ilvl w:val="0"/>
                <w:numId w:val="31"/>
              </w:numPr>
            </w:pPr>
            <w:r w:rsidRPr="003F68E4">
              <w:t xml:space="preserve"> What is the probability that a fan chooses three White tokens? </w:t>
            </w:r>
          </w:p>
          <w:p w14:paraId="245E3FA0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EBBB5C4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238F57A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E2DF18F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3398C32E" w14:textId="77777777" w:rsidR="00483A55" w:rsidRPr="003F68E4" w:rsidRDefault="00483A55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736BDD30" w14:textId="77777777" w:rsidTr="004B04F4">
        <w:trPr>
          <w:cantSplit/>
          <w:trHeight w:val="851"/>
        </w:trPr>
        <w:tc>
          <w:tcPr>
            <w:tcW w:w="567" w:type="dxa"/>
          </w:tcPr>
          <w:p w14:paraId="27FF8D2C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11D793E6" w14:textId="589128F4" w:rsidR="00483A55" w:rsidRPr="003F68E4" w:rsidRDefault="00483A55" w:rsidP="00483A55">
            <w:pPr>
              <w:pStyle w:val="Section3Style"/>
              <w:numPr>
                <w:ilvl w:val="0"/>
                <w:numId w:val="31"/>
              </w:numPr>
            </w:pPr>
            <w:r w:rsidRPr="003F68E4">
              <w:t xml:space="preserve"> What is the probability that a fan chooses one token o</w:t>
            </w:r>
            <w:r w:rsidR="00E931C2" w:rsidRPr="003F68E4">
              <w:t>f</w:t>
            </w:r>
            <w:r w:rsidRPr="003F68E4">
              <w:t xml:space="preserve"> each colour?</w:t>
            </w:r>
          </w:p>
          <w:p w14:paraId="165199E7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389E0FF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B898BA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6C03B0D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7A6150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69825775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48620523" w14:textId="77777777" w:rsidR="00483A55" w:rsidRPr="003F68E4" w:rsidRDefault="00483A55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2561FD08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0C11739A" w14:textId="77777777" w:rsidR="00483A55" w:rsidRPr="003F68E4" w:rsidRDefault="00483A55" w:rsidP="0011154F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Question 4</w:t>
            </w:r>
            <w:r w:rsidR="00013BB3"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CA743A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148C837C" w14:textId="39817732" w:rsidR="005B4228" w:rsidRPr="003F68E4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6D9CE9C9">
                <v:shape id="_x0000_s1063" type="#_x0000_t75" style="position:absolute;margin-left:32.25pt;margin-top:22.7pt;width:450.95pt;height:344.15pt;z-index:251890688;mso-position-horizontal-relative:text;mso-position-vertical-relative:text">
                  <v:imagedata r:id="rId103" o:title=""/>
                </v:shape>
                <o:OLEObject Type="Embed" ProgID="FXDraw.Graphic" ShapeID="_x0000_s1063" DrawAspect="Content" ObjectID="_1625511789" r:id="rId104"/>
              </w:object>
            </w:r>
            <w:r w:rsidR="005B4228" w:rsidRPr="003F68E4">
              <w:rPr>
                <w:rFonts w:ascii="Times New Roman" w:hAnsi="Times New Roman"/>
                <w:sz w:val="24"/>
                <w:szCs w:val="24"/>
              </w:rPr>
              <w:t>Th</w:t>
            </w:r>
            <w:r w:rsidR="00143F9E" w:rsidRPr="003F68E4">
              <w:rPr>
                <w:rFonts w:ascii="Times New Roman" w:hAnsi="Times New Roman"/>
                <w:sz w:val="24"/>
                <w:szCs w:val="24"/>
              </w:rPr>
              <w:t>e scale drawing shows the residential blocks on either side of Henderson St.</w:t>
            </w:r>
          </w:p>
          <w:p w14:paraId="40D76A72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1B68DD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D92AAC4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AE2228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61233C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91924F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A6AE8D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83267F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68B6B8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368FDB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398453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962DBC" w14:textId="77777777" w:rsidR="00CA743A" w:rsidRPr="003F68E4" w:rsidRDefault="00CA743A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654703" w14:textId="77777777" w:rsidR="005B4228" w:rsidRPr="003F68E4" w:rsidRDefault="005B4228" w:rsidP="0011154F">
            <w:pPr>
              <w:spacing w:after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3A55" w:rsidRPr="003F68E4" w14:paraId="5A6EC624" w14:textId="77777777" w:rsidTr="004B04F4">
        <w:trPr>
          <w:cantSplit/>
          <w:trHeight w:val="851"/>
        </w:trPr>
        <w:tc>
          <w:tcPr>
            <w:tcW w:w="567" w:type="dxa"/>
          </w:tcPr>
          <w:p w14:paraId="3B34E590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7757997E" w14:textId="77777777" w:rsidR="00483A55" w:rsidRPr="003F68E4" w:rsidRDefault="00143F9E" w:rsidP="00483A55">
            <w:pPr>
              <w:pStyle w:val="Section3Style"/>
              <w:numPr>
                <w:ilvl w:val="0"/>
                <w:numId w:val="32"/>
              </w:numPr>
            </w:pPr>
            <w:r w:rsidRPr="003F68E4">
              <w:t>Calculate the area of block number 2</w:t>
            </w:r>
            <w:r w:rsidR="0031457E" w:rsidRPr="003F68E4">
              <w:t>7</w:t>
            </w:r>
            <w:r w:rsidRPr="003F68E4">
              <w:t>.</w:t>
            </w:r>
          </w:p>
          <w:p w14:paraId="76A86690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573A2D1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3039F32F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A3321F3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56AA32E1" w14:textId="77777777" w:rsidR="00483A55" w:rsidRPr="003F68E4" w:rsidRDefault="00143F9E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357B6D14" w14:textId="77777777" w:rsidTr="004B04F4">
        <w:trPr>
          <w:cantSplit/>
          <w:trHeight w:val="851"/>
        </w:trPr>
        <w:tc>
          <w:tcPr>
            <w:tcW w:w="567" w:type="dxa"/>
          </w:tcPr>
          <w:p w14:paraId="66B43C33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2B766AA9" w14:textId="6F5738C9" w:rsidR="00483A55" w:rsidRPr="003F68E4" w:rsidRDefault="00483A55" w:rsidP="00483A55">
            <w:pPr>
              <w:pStyle w:val="Section3Style"/>
              <w:numPr>
                <w:ilvl w:val="0"/>
                <w:numId w:val="32"/>
              </w:numPr>
            </w:pPr>
            <w:r w:rsidRPr="003F68E4">
              <w:t xml:space="preserve"> </w:t>
            </w:r>
            <w:r w:rsidR="00143F9E" w:rsidRPr="003F68E4">
              <w:t xml:space="preserve">Block number 22 is to be fenced </w:t>
            </w:r>
            <w:r w:rsidR="006454FD" w:rsidRPr="003F68E4">
              <w:t xml:space="preserve">on all sides </w:t>
            </w:r>
            <w:r w:rsidR="00143F9E" w:rsidRPr="003F68E4">
              <w:t>with metal fencing that costs $40.50</w:t>
            </w:r>
            <w:r w:rsidR="00332803">
              <w:t> </w:t>
            </w:r>
            <w:r w:rsidR="00143F9E" w:rsidRPr="003F68E4">
              <w:t>per metre.</w:t>
            </w:r>
          </w:p>
          <w:p w14:paraId="78E6B214" w14:textId="77777777" w:rsidR="00143F9E" w:rsidRPr="003F68E4" w:rsidRDefault="00143F9E" w:rsidP="00143F9E">
            <w:pPr>
              <w:pStyle w:val="Section3Style"/>
              <w:spacing w:before="120"/>
              <w:ind w:firstLine="0"/>
              <w:contextualSpacing w:val="0"/>
            </w:pPr>
            <w:r w:rsidRPr="003F68E4">
              <w:t>The owners of numbers 20 and 24 agree to pay half the cost of their common boundaries.</w:t>
            </w:r>
          </w:p>
          <w:p w14:paraId="454A9D8E" w14:textId="7470DCC6" w:rsidR="00143F9E" w:rsidRPr="003F68E4" w:rsidRDefault="00143F9E" w:rsidP="00143F9E">
            <w:pPr>
              <w:pStyle w:val="Section3Style"/>
              <w:spacing w:before="120"/>
              <w:ind w:firstLine="0"/>
              <w:contextualSpacing w:val="0"/>
            </w:pPr>
            <w:r w:rsidRPr="003F68E4">
              <w:t xml:space="preserve">Calculate the cost of fencing </w:t>
            </w:r>
            <w:r w:rsidR="002C4565" w:rsidRPr="003F68E4">
              <w:t xml:space="preserve">block </w:t>
            </w:r>
            <w:r w:rsidRPr="003F68E4">
              <w:t>number 22.</w:t>
            </w:r>
          </w:p>
          <w:p w14:paraId="5A8B26D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75D6F7B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68A7AB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9922DFF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07FB6AFA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343BC68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89FB579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201DF0A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CD654AE" w14:textId="77777777" w:rsidR="00483A55" w:rsidRPr="003F68E4" w:rsidRDefault="00143F9E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6CD2FE1B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5B14783F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Question 4</w:t>
            </w:r>
            <w:r w:rsidR="00013BB3" w:rsidRPr="003F68E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600DB8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marks)</w:t>
            </w:r>
          </w:p>
          <w:p w14:paraId="3B55FCE0" w14:textId="77777777" w:rsidR="00EC0E22" w:rsidRPr="003F68E4" w:rsidRDefault="00EC0E22" w:rsidP="00106B9A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A machine produces spherical bearings which have a mean diameter of 8.8 mm and a standard deviation of 0.15 mm</w:t>
            </w:r>
            <w:r w:rsidR="003969A1" w:rsidRPr="003F68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83A55" w:rsidRPr="003F68E4" w14:paraId="7D5E08AA" w14:textId="77777777" w:rsidTr="004B04F4">
        <w:trPr>
          <w:cantSplit/>
          <w:trHeight w:val="851"/>
        </w:trPr>
        <w:tc>
          <w:tcPr>
            <w:tcW w:w="567" w:type="dxa"/>
          </w:tcPr>
          <w:p w14:paraId="756B3EC0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2E535026" w14:textId="77777777" w:rsidR="00EC0E22" w:rsidRPr="003F68E4" w:rsidRDefault="00483A55" w:rsidP="00EC0E22">
            <w:pPr>
              <w:pStyle w:val="Section3Style"/>
              <w:numPr>
                <w:ilvl w:val="0"/>
                <w:numId w:val="33"/>
              </w:numPr>
            </w:pPr>
            <w:r w:rsidRPr="003F68E4">
              <w:t xml:space="preserve"> </w:t>
            </w:r>
            <w:r w:rsidR="00EC0E22" w:rsidRPr="003F68E4">
              <w:t>Any bearings which have a diameter greater than 9.1 mm or less than 8.5 mm must be discarded.</w:t>
            </w:r>
          </w:p>
          <w:p w14:paraId="4D369A25" w14:textId="77777777" w:rsidR="00EC0E22" w:rsidRPr="003F68E4" w:rsidRDefault="00EC0E22" w:rsidP="00963421">
            <w:pPr>
              <w:pStyle w:val="Section3Style"/>
              <w:spacing w:before="120"/>
              <w:ind w:firstLine="0"/>
              <w:contextualSpacing w:val="0"/>
            </w:pPr>
            <w:r w:rsidRPr="003F68E4">
              <w:t>What percentage of bearings would be discarded?</w:t>
            </w:r>
          </w:p>
          <w:p w14:paraId="42C45D3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2384C9E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4DFE9C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D17F007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7A6015A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32AC091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2A2A56EA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555197D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1CBF9905" w14:textId="77777777" w:rsidR="00483A55" w:rsidRPr="003F68E4" w:rsidRDefault="00B779F2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12F3921D" w14:textId="77777777" w:rsidTr="004B04F4">
        <w:trPr>
          <w:cantSplit/>
          <w:trHeight w:val="851"/>
        </w:trPr>
        <w:tc>
          <w:tcPr>
            <w:tcW w:w="567" w:type="dxa"/>
          </w:tcPr>
          <w:p w14:paraId="1B7F5646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7F1D8049" w14:textId="310C92F8" w:rsidR="00B779F2" w:rsidRPr="003F68E4" w:rsidRDefault="00B779F2" w:rsidP="00483A55">
            <w:pPr>
              <w:pStyle w:val="Section3Style"/>
              <w:numPr>
                <w:ilvl w:val="0"/>
                <w:numId w:val="33"/>
              </w:numPr>
            </w:pPr>
            <w:r w:rsidRPr="003F68E4">
              <w:t>The company wants to improve the accuracy of its machine</w:t>
            </w:r>
            <w:r w:rsidR="00106B9A">
              <w:t xml:space="preserve">, so that only </w:t>
            </w:r>
            <w:r w:rsidR="001A2575">
              <w:t>0.3% of the bearings are discarded.</w:t>
            </w:r>
          </w:p>
          <w:p w14:paraId="15B9DFD1" w14:textId="77777777" w:rsidR="00B779F2" w:rsidRPr="003F68E4" w:rsidRDefault="00B779F2" w:rsidP="005D47A0">
            <w:pPr>
              <w:pStyle w:val="Section3Style"/>
              <w:spacing w:before="120"/>
              <w:ind w:firstLine="0"/>
              <w:contextualSpacing w:val="0"/>
            </w:pPr>
            <w:r w:rsidRPr="003F68E4">
              <w:t>What new standard deviation would need to be achieved?</w:t>
            </w:r>
          </w:p>
          <w:p w14:paraId="16CC14EB" w14:textId="77777777" w:rsidR="00B779F2" w:rsidRPr="003F68E4" w:rsidRDefault="00B779F2" w:rsidP="00B779F2">
            <w:pPr>
              <w:pStyle w:val="Section3Style"/>
              <w:ind w:firstLine="0"/>
            </w:pPr>
          </w:p>
          <w:p w14:paraId="2E4B337E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603447D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6672F7A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F951A6A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62305B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689FE419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8FE750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4DBDD71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71CAFA5C" w14:textId="77777777" w:rsidR="00483A55" w:rsidRPr="003F68E4" w:rsidRDefault="00B779F2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14:paraId="25390B39" w14:textId="77777777" w:rsidR="00BA093E" w:rsidRPr="003F68E4" w:rsidRDefault="00BA093E">
      <w:pPr>
        <w:rPr>
          <w:sz w:val="24"/>
          <w:szCs w:val="24"/>
        </w:rPr>
      </w:pPr>
      <w:r w:rsidRPr="003F68E4">
        <w:rPr>
          <w:sz w:val="24"/>
          <w:szCs w:val="24"/>
        </w:rPr>
        <w:br w:type="page"/>
      </w:r>
    </w:p>
    <w:tbl>
      <w:tblPr>
        <w:tblStyle w:val="TableGrid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85" w:type="dxa"/>
        </w:tblCellMar>
        <w:tblLook w:val="04A0" w:firstRow="1" w:lastRow="0" w:firstColumn="1" w:lastColumn="0" w:noHBand="0" w:noVBand="1"/>
      </w:tblPr>
      <w:tblGrid>
        <w:gridCol w:w="567"/>
        <w:gridCol w:w="9007"/>
        <w:gridCol w:w="1166"/>
      </w:tblGrid>
      <w:tr w:rsidR="00483A55" w:rsidRPr="003F68E4" w14:paraId="28887BFA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18705563" w14:textId="77777777" w:rsidR="00483A55" w:rsidRPr="003F68E4" w:rsidRDefault="00483A55" w:rsidP="00D05DF3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013BB3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(2 marks)</w:t>
            </w:r>
          </w:p>
        </w:tc>
      </w:tr>
      <w:tr w:rsidR="00483A55" w:rsidRPr="003F68E4" w14:paraId="4E09E8E9" w14:textId="77777777" w:rsidTr="004B04F4">
        <w:trPr>
          <w:cantSplit/>
          <w:trHeight w:val="851"/>
        </w:trPr>
        <w:tc>
          <w:tcPr>
            <w:tcW w:w="567" w:type="dxa"/>
          </w:tcPr>
          <w:p w14:paraId="1708E477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4B315703" w14:textId="77777777" w:rsidR="00483A55" w:rsidRPr="003F68E4" w:rsidRDefault="00483A55" w:rsidP="00483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A directed network is represented by the table below.</w:t>
            </w:r>
          </w:p>
          <w:tbl>
            <w:tblPr>
              <w:tblStyle w:val="NESATable"/>
              <w:tblpPr w:leftFromText="180" w:rightFromText="180" w:vertAnchor="text" w:horzAnchor="page" w:tblpX="2011" w:tblpY="207"/>
              <w:tblOverlap w:val="never"/>
              <w:tblW w:w="3006" w:type="dxa"/>
              <w:tblLook w:val="04A0" w:firstRow="1" w:lastRow="0" w:firstColumn="1" w:lastColumn="0" w:noHBand="0" w:noVBand="1"/>
            </w:tblPr>
            <w:tblGrid>
              <w:gridCol w:w="498"/>
              <w:gridCol w:w="422"/>
              <w:gridCol w:w="414"/>
              <w:gridCol w:w="423"/>
              <w:gridCol w:w="421"/>
              <w:gridCol w:w="412"/>
              <w:gridCol w:w="416"/>
            </w:tblGrid>
            <w:tr w:rsidR="00483A55" w:rsidRPr="003F68E4" w14:paraId="4918A3BA" w14:textId="77777777" w:rsidTr="00BF6A0C">
              <w:trPr>
                <w:cantSplit/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84" w:type="dxa"/>
                  <w:gridSpan w:val="2"/>
                  <w:vMerge w:val="restart"/>
                </w:tcPr>
                <w:p w14:paraId="3EE3E741" w14:textId="77777777" w:rsidR="00483A55" w:rsidRPr="003F68E4" w:rsidRDefault="00483A55" w:rsidP="00483A5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2" w:type="dxa"/>
                  <w:gridSpan w:val="5"/>
                </w:tcPr>
                <w:p w14:paraId="482B884C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To</w:t>
                  </w:r>
                </w:p>
              </w:tc>
            </w:tr>
            <w:tr w:rsidR="00483A55" w:rsidRPr="003F68E4" w14:paraId="5A1BB39B" w14:textId="77777777" w:rsidTr="00BF6A0C">
              <w:trPr>
                <w:cantSplit/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84" w:type="dxa"/>
                  <w:gridSpan w:val="2"/>
                  <w:vMerge/>
                </w:tcPr>
                <w:p w14:paraId="514DE16C" w14:textId="77777777" w:rsidR="00483A55" w:rsidRPr="003F68E4" w:rsidRDefault="00483A55" w:rsidP="00483A5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3" w:type="dxa"/>
                </w:tcPr>
                <w:p w14:paraId="33CDD7AF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427" w:type="dxa"/>
                </w:tcPr>
                <w:p w14:paraId="7AD81A2E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426" w:type="dxa"/>
                </w:tcPr>
                <w:p w14:paraId="4F714D19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23" w:type="dxa"/>
                </w:tcPr>
                <w:p w14:paraId="48A7919F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23" w:type="dxa"/>
                </w:tcPr>
                <w:p w14:paraId="5F8A5CEC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</w:t>
                  </w:r>
                </w:p>
              </w:tc>
            </w:tr>
            <w:tr w:rsidR="00483A55" w:rsidRPr="003F68E4" w14:paraId="3C9A0797" w14:textId="77777777" w:rsidTr="00BF6A0C">
              <w:trPr>
                <w:cantSplit/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9" w:type="dxa"/>
                  <w:vMerge w:val="restart"/>
                  <w:textDirection w:val="btLr"/>
                </w:tcPr>
                <w:p w14:paraId="73C63465" w14:textId="77777777" w:rsidR="00483A55" w:rsidRPr="003F68E4" w:rsidRDefault="00483A55" w:rsidP="00483A5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From</w:t>
                  </w:r>
                </w:p>
              </w:tc>
              <w:tc>
                <w:tcPr>
                  <w:tcW w:w="425" w:type="dxa"/>
                </w:tcPr>
                <w:p w14:paraId="15D506E6" w14:textId="77777777" w:rsidR="00483A55" w:rsidRPr="003F68E4" w:rsidRDefault="00483A55" w:rsidP="00483A55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423" w:type="dxa"/>
                </w:tcPr>
                <w:p w14:paraId="287650F1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7" w:type="dxa"/>
                </w:tcPr>
                <w:p w14:paraId="5E0BE78B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6" w:type="dxa"/>
                </w:tcPr>
                <w:p w14:paraId="09BEAFF8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3" w:type="dxa"/>
                </w:tcPr>
                <w:p w14:paraId="737162DB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3" w:type="dxa"/>
                </w:tcPr>
                <w:p w14:paraId="5FEA5A60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483A55" w:rsidRPr="003F68E4" w14:paraId="6209FF30" w14:textId="77777777" w:rsidTr="00BF6A0C">
              <w:trPr>
                <w:cantSplit/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9" w:type="dxa"/>
                  <w:vMerge/>
                </w:tcPr>
                <w:p w14:paraId="7C220936" w14:textId="77777777" w:rsidR="00483A55" w:rsidRPr="003F68E4" w:rsidRDefault="00483A55" w:rsidP="00483A5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40C86942" w14:textId="77777777" w:rsidR="00483A55" w:rsidRPr="003F68E4" w:rsidRDefault="00483A55" w:rsidP="00483A55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423" w:type="dxa"/>
                </w:tcPr>
                <w:p w14:paraId="637AE091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7" w:type="dxa"/>
                </w:tcPr>
                <w:p w14:paraId="7C060179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6" w:type="dxa"/>
                </w:tcPr>
                <w:p w14:paraId="0D738741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3" w:type="dxa"/>
                </w:tcPr>
                <w:p w14:paraId="24188BAD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3" w:type="dxa"/>
                </w:tcPr>
                <w:p w14:paraId="5CB33520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483A55" w:rsidRPr="003F68E4" w14:paraId="60D8568C" w14:textId="77777777" w:rsidTr="00BF6A0C">
              <w:trPr>
                <w:cantSplit/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9" w:type="dxa"/>
                  <w:vMerge/>
                </w:tcPr>
                <w:p w14:paraId="348FCA3A" w14:textId="77777777" w:rsidR="00483A55" w:rsidRPr="003F68E4" w:rsidRDefault="00483A55" w:rsidP="00483A5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0B4DDB3B" w14:textId="77777777" w:rsidR="00483A55" w:rsidRPr="003F68E4" w:rsidRDefault="00483A55" w:rsidP="00483A55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23" w:type="dxa"/>
                </w:tcPr>
                <w:p w14:paraId="44E016D6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7" w:type="dxa"/>
                </w:tcPr>
                <w:p w14:paraId="63D8F69E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6" w:type="dxa"/>
                </w:tcPr>
                <w:p w14:paraId="1579F44D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3" w:type="dxa"/>
                </w:tcPr>
                <w:p w14:paraId="029DECD7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3" w:type="dxa"/>
                </w:tcPr>
                <w:p w14:paraId="7F93B6CA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483A55" w:rsidRPr="003F68E4" w14:paraId="320973FF" w14:textId="77777777" w:rsidTr="00BF6A0C">
              <w:trPr>
                <w:cantSplit/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9" w:type="dxa"/>
                  <w:vMerge/>
                </w:tcPr>
                <w:p w14:paraId="667D30AB" w14:textId="77777777" w:rsidR="00483A55" w:rsidRPr="003F68E4" w:rsidRDefault="00483A55" w:rsidP="00483A5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6BC0FAF7" w14:textId="77777777" w:rsidR="00483A55" w:rsidRPr="003F68E4" w:rsidRDefault="00483A55" w:rsidP="00483A55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23" w:type="dxa"/>
                </w:tcPr>
                <w:p w14:paraId="6568D6AE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7" w:type="dxa"/>
                </w:tcPr>
                <w:p w14:paraId="0200C248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6" w:type="dxa"/>
                </w:tcPr>
                <w:p w14:paraId="7229FB4D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3" w:type="dxa"/>
                </w:tcPr>
                <w:p w14:paraId="4F9AAD30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3" w:type="dxa"/>
                </w:tcPr>
                <w:p w14:paraId="7BF2F0B6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83A55" w:rsidRPr="003F68E4" w14:paraId="7F158A42" w14:textId="77777777" w:rsidTr="00BF6A0C">
              <w:trPr>
                <w:cantSplit/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59" w:type="dxa"/>
                  <w:vMerge/>
                </w:tcPr>
                <w:p w14:paraId="2FB3DD79" w14:textId="77777777" w:rsidR="00483A55" w:rsidRPr="003F68E4" w:rsidRDefault="00483A55" w:rsidP="00483A5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14:paraId="22442AA6" w14:textId="77777777" w:rsidR="00483A55" w:rsidRPr="003F68E4" w:rsidRDefault="00483A55" w:rsidP="00483A55">
                  <w:pPr>
                    <w:spacing w:after="0" w:line="24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423" w:type="dxa"/>
                </w:tcPr>
                <w:p w14:paraId="2C24E4EB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7" w:type="dxa"/>
                </w:tcPr>
                <w:p w14:paraId="1E6ED135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6" w:type="dxa"/>
                </w:tcPr>
                <w:p w14:paraId="1C5C9CD2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23" w:type="dxa"/>
                </w:tcPr>
                <w:p w14:paraId="27F8F178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23" w:type="dxa"/>
                </w:tcPr>
                <w:p w14:paraId="14543F85" w14:textId="77777777" w:rsidR="00483A55" w:rsidRPr="003F68E4" w:rsidRDefault="00483A55" w:rsidP="00483A55">
                  <w:pPr>
                    <w:spacing w:after="0" w:line="24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6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14:paraId="786607F9" w14:textId="77777777" w:rsidR="00483A55" w:rsidRPr="003F68E4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4CE15A" w14:textId="77777777" w:rsidR="00483A55" w:rsidRPr="003F68E4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6E2A51" w14:textId="77777777" w:rsidR="00483A55" w:rsidRPr="003F68E4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5A1933" w14:textId="77777777" w:rsidR="00483A55" w:rsidRPr="003F68E4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85A713" w14:textId="77777777" w:rsidR="00483A55" w:rsidRPr="003F68E4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674CCE" w14:textId="77777777" w:rsidR="00483A55" w:rsidRPr="003F68E4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FA70ED" w14:textId="77777777" w:rsidR="00483A55" w:rsidRPr="003F68E4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CAF1C3" w14:textId="77777777" w:rsidR="00483A55" w:rsidRPr="003F68E4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A9B27C" w14:textId="77777777" w:rsidR="00483A55" w:rsidRPr="003F68E4" w:rsidRDefault="00483A55" w:rsidP="00483A5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312792" w14:textId="77777777" w:rsidR="00483A55" w:rsidRPr="003F68E4" w:rsidRDefault="00483A55" w:rsidP="00483A55">
            <w:pPr>
              <w:pStyle w:val="Section3Style"/>
              <w:ind w:left="0" w:firstLine="0"/>
            </w:pPr>
          </w:p>
          <w:p w14:paraId="57C7F4CA" w14:textId="77777777" w:rsidR="00483A55" w:rsidRPr="003F68E4" w:rsidRDefault="00483A55" w:rsidP="00483A55">
            <w:pPr>
              <w:pStyle w:val="Section3Style"/>
              <w:ind w:left="0" w:firstLine="0"/>
            </w:pPr>
            <w:r w:rsidRPr="003F68E4">
              <w:t>Draw the network in the space below.</w:t>
            </w:r>
          </w:p>
          <w:p w14:paraId="2D06C0D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720378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9FEAD2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A448D4D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2ED934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F3899A9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96BB41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3E801EA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69E2CA5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D23B07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D35050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60E511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6E4A4CCD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371461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B99BBBE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3C41906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500F37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087FE0E" w14:textId="77777777" w:rsidR="00483A55" w:rsidRPr="003F68E4" w:rsidRDefault="00483A55" w:rsidP="00483A55">
            <w:pPr>
              <w:pStyle w:val="Section3Style"/>
              <w:ind w:left="0" w:firstLine="0"/>
            </w:pPr>
          </w:p>
        </w:tc>
        <w:tc>
          <w:tcPr>
            <w:tcW w:w="1166" w:type="dxa"/>
          </w:tcPr>
          <w:p w14:paraId="0C2A4E48" w14:textId="77777777" w:rsidR="00483A55" w:rsidRPr="003F68E4" w:rsidRDefault="00483A55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3A55" w:rsidRPr="003F68E4" w14:paraId="548DC591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6D391ACB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013BB3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EF67A5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42C5CA05" w14:textId="77777777" w:rsidR="00FF184A" w:rsidRPr="003F68E4" w:rsidRDefault="00FF184A" w:rsidP="005749DC">
            <w:pPr>
              <w:spacing w:after="0" w:line="240" w:lineRule="auto"/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The table below gives the future value of an annuity of $1 per period for various periods and interest rates.</w:t>
            </w:r>
          </w:p>
          <w:p w14:paraId="38E3E76D" w14:textId="77777777" w:rsidR="00FF184A" w:rsidRPr="003F68E4" w:rsidRDefault="00FF184A" w:rsidP="00FF18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9016" w:type="dxa"/>
              <w:tblInd w:w="746" w:type="dxa"/>
              <w:tblLook w:val="04A0" w:firstRow="1" w:lastRow="0" w:firstColumn="1" w:lastColumn="0" w:noHBand="0" w:noVBand="1"/>
            </w:tblPr>
            <w:tblGrid>
              <w:gridCol w:w="960"/>
              <w:gridCol w:w="1007"/>
              <w:gridCol w:w="1007"/>
              <w:gridCol w:w="1007"/>
              <w:gridCol w:w="1007"/>
              <w:gridCol w:w="1007"/>
              <w:gridCol w:w="1007"/>
              <w:gridCol w:w="1007"/>
              <w:gridCol w:w="1007"/>
            </w:tblGrid>
            <w:tr w:rsidR="00FF184A" w:rsidRPr="003F68E4" w14:paraId="0DB47D4E" w14:textId="77777777" w:rsidTr="005749DC">
              <w:trPr>
                <w:trHeight w:val="300"/>
              </w:trPr>
              <w:tc>
                <w:tcPr>
                  <w:tcW w:w="9016" w:type="dxa"/>
                  <w:gridSpan w:val="9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1A3210A0" w14:textId="77777777" w:rsidR="00FF184A" w:rsidRPr="003F68E4" w:rsidRDefault="00FF184A" w:rsidP="00FF184A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3F68E4">
                    <w:rPr>
                      <w:color w:val="000000"/>
                      <w:sz w:val="24"/>
                      <w:szCs w:val="24"/>
                    </w:rPr>
                    <w:t>Table of Future Value Interest Factors</w:t>
                  </w:r>
                </w:p>
              </w:tc>
            </w:tr>
            <w:tr w:rsidR="00FF184A" w:rsidRPr="003F68E4" w14:paraId="5ED2E92D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  <w:tl2br w:val="single" w:sz="8" w:space="0" w:color="404040" w:themeColor="text1" w:themeTint="BF"/>
                  </w:tcBorders>
                </w:tcPr>
                <w:p w14:paraId="6037CF22" w14:textId="77777777" w:rsidR="00FF184A" w:rsidRPr="003F68E4" w:rsidRDefault="00FF184A" w:rsidP="00FF184A">
                  <w:pPr>
                    <w:tabs>
                      <w:tab w:val="right" w:pos="744"/>
                    </w:tabs>
                    <w:spacing w:after="0" w:line="240" w:lineRule="auto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ab/>
                    <w:t>r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</w:tcPr>
                <w:p w14:paraId="58123539" w14:textId="77777777" w:rsidR="00FF184A" w:rsidRPr="003F68E4" w:rsidRDefault="00FF184A" w:rsidP="00FF184A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color w:val="000000"/>
                      <w:sz w:val="24"/>
                      <w:szCs w:val="24"/>
                    </w:rPr>
                    <w:t>0.0025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</w:tcPr>
                <w:p w14:paraId="4D90BECC" w14:textId="77777777" w:rsidR="00FF184A" w:rsidRPr="003F68E4" w:rsidRDefault="00FF184A" w:rsidP="00FF184A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3F68E4">
                    <w:rPr>
                      <w:color w:val="000000"/>
                      <w:sz w:val="24"/>
                      <w:szCs w:val="24"/>
                    </w:rPr>
                    <w:t>0.0030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</w:tcPr>
                <w:p w14:paraId="44F471F3" w14:textId="77777777" w:rsidR="00FF184A" w:rsidRPr="003F68E4" w:rsidRDefault="00FF184A" w:rsidP="00FF184A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3F68E4">
                    <w:rPr>
                      <w:color w:val="000000"/>
                      <w:sz w:val="24"/>
                      <w:szCs w:val="24"/>
                    </w:rPr>
                    <w:t>0.0035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</w:tcPr>
                <w:p w14:paraId="70C448F2" w14:textId="77777777" w:rsidR="00FF184A" w:rsidRPr="003F68E4" w:rsidRDefault="00FF184A" w:rsidP="00FF184A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3F68E4">
                    <w:rPr>
                      <w:color w:val="000000"/>
                      <w:sz w:val="24"/>
                      <w:szCs w:val="24"/>
                    </w:rPr>
                    <w:t>0.0040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</w:tcPr>
                <w:p w14:paraId="352F6BAB" w14:textId="77777777" w:rsidR="00FF184A" w:rsidRPr="003F68E4" w:rsidRDefault="00FF184A" w:rsidP="00FF184A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3F68E4">
                    <w:rPr>
                      <w:color w:val="000000"/>
                      <w:sz w:val="24"/>
                      <w:szCs w:val="24"/>
                    </w:rPr>
                    <w:t>0.0045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</w:tcPr>
                <w:p w14:paraId="77424D6B" w14:textId="77777777" w:rsidR="00FF184A" w:rsidRPr="003F68E4" w:rsidRDefault="00FF184A" w:rsidP="00FF184A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3F68E4">
                    <w:rPr>
                      <w:color w:val="000000"/>
                      <w:sz w:val="24"/>
                      <w:szCs w:val="24"/>
                    </w:rPr>
                    <w:t>0.0050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</w:tcPr>
                <w:p w14:paraId="45A0FAF5" w14:textId="77777777" w:rsidR="00FF184A" w:rsidRPr="003F68E4" w:rsidRDefault="00FF184A" w:rsidP="00FF184A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3F68E4">
                    <w:rPr>
                      <w:color w:val="000000"/>
                      <w:sz w:val="24"/>
                      <w:szCs w:val="24"/>
                    </w:rPr>
                    <w:t>0.0055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</w:tcPr>
                <w:p w14:paraId="4BC850DC" w14:textId="77777777" w:rsidR="00FF184A" w:rsidRPr="003F68E4" w:rsidRDefault="00FF184A" w:rsidP="00FF184A">
                  <w:pPr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3F68E4">
                    <w:rPr>
                      <w:color w:val="000000"/>
                      <w:sz w:val="24"/>
                      <w:szCs w:val="24"/>
                    </w:rPr>
                    <w:t>0.0060</w:t>
                  </w:r>
                </w:p>
              </w:tc>
            </w:tr>
            <w:tr w:rsidR="00FF184A" w:rsidRPr="003F68E4" w14:paraId="1E768EA5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5C485AB5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ECCB92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56.5961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EE8007B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57.3530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5675D6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58.1230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9780A6B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58.9063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D34935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59.7033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50492B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60.5141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B7D8632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61.3391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991EE7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62.1785</w:t>
                  </w:r>
                </w:p>
              </w:tc>
            </w:tr>
            <w:tr w:rsidR="00FF184A" w:rsidRPr="003F68E4" w14:paraId="1DAA3708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454B1EF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DF0C1F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57.7376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84D72A6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58.5250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E342F62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59.3264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30A9DB8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60.1419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9514A8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60.9719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EA4D6BC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61.8167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4CEE54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62.6765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03DCB3A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63.5516</w:t>
                  </w:r>
                </w:p>
              </w:tc>
            </w:tr>
            <w:tr w:rsidR="00FF184A" w:rsidRPr="003F68E4" w14:paraId="44E1254A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260DE1E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DA05D5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58.8819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C2AC20F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59.7006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F6363EF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60.5340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2FDA14B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61.3825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721691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62.2463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7C8EBE6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63.1258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20EB9E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64.0212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9FEF3F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64.9329</w:t>
                  </w:r>
                </w:p>
              </w:tc>
            </w:tr>
            <w:tr w:rsidR="00FF184A" w:rsidRPr="003F68E4" w14:paraId="14B69E8F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0C605F54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835CC04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60.0291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2E09FA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60.8797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2E58A5BA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61.7459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9DA99E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62.6280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24FEC44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63.5264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F27DE5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64.4414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78AAB1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65.3733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DD3782F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66.3225</w:t>
                  </w:r>
                </w:p>
              </w:tc>
            </w:tr>
            <w:tr w:rsidR="00FF184A" w:rsidRPr="003F68E4" w14:paraId="2C159C0A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3CED949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57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16B1B8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61.1792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50B273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62.0624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7EC2C6B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62.9620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A70D62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63.8786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5D36E9C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64.8123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B4732B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65.7636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5703F8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66.7329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E41598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67.7204</w:t>
                  </w:r>
                </w:p>
              </w:tc>
            </w:tr>
            <w:tr w:rsidR="00FF184A" w:rsidRPr="003F68E4" w14:paraId="15C26158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5410046C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58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5868671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62.3322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4E0636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63.2485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F527C1F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64.1824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A70AE52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65.1341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FDC3968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66.1040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E933EC5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67.0924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21DBEC4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68.0999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D050CA2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69.1267</w:t>
                  </w:r>
                </w:p>
              </w:tc>
            </w:tr>
            <w:tr w:rsidR="00FF184A" w:rsidRPr="003F68E4" w14:paraId="11A68B32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5D1D332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59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44126C1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63.4880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278990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64.4383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7944085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65.4070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D7BFC04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66.3946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28800D28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67.4014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38579F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68.4279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2A5E38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69.4744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116C59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70.5415</w:t>
                  </w:r>
                </w:p>
              </w:tc>
            </w:tr>
            <w:tr w:rsidR="00FF184A" w:rsidRPr="003F68E4" w14:paraId="0E643AA2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3D36BB21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7B5C324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64.6467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30C3A56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65.6316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726AB44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66.6359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185281F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67.6602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C60ED9F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68.7047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D88EE16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69.7700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922BB0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70.8565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46CD64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71.9647</w:t>
                  </w:r>
                </w:p>
              </w:tc>
            </w:tr>
            <w:tr w:rsidR="00FF184A" w:rsidRPr="003F68E4" w14:paraId="7BD4C7B0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362A033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4C913F8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65.8083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10FC82B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66.8285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57EE081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67.8692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2F77884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68.9308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7B32C3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70.0139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FB2E99B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71.1189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DB8B3A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72.2463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1D1E1EB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73.3965</w:t>
                  </w:r>
                </w:p>
              </w:tc>
            </w:tr>
            <w:tr w:rsidR="00FF184A" w:rsidRPr="003F68E4" w14:paraId="76A2C73F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2CFDAA8B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62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A8456D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66.9729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20510E2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68.0290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7659B92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69.1067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00E1858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70.2065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7C89574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71.3290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51A406F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72.4745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B26AC21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73.6436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25A6449B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74.8369</w:t>
                  </w:r>
                </w:p>
              </w:tc>
            </w:tr>
            <w:tr w:rsidR="00FF184A" w:rsidRPr="003F68E4" w14:paraId="2CB11698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5DC2AD0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074CA2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68.1403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B7CD1A6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69.2331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2E83BB1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70.3486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EACA5CA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71.4874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06100B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72.6499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4652725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73.8368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79BBF42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75.0487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D053AE4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76.2859</w:t>
                  </w:r>
                </w:p>
              </w:tc>
            </w:tr>
            <w:tr w:rsidR="00FF184A" w:rsidRPr="003F68E4" w14:paraId="50334F45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20BC8FE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CEA2E3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69.3106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EFCF4BD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70.4408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945C60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71.5948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4CA224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72.7733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991D8A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73.9769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B3271B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75.2060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9413F8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76.4614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72F649A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77.7436</w:t>
                  </w:r>
                </w:p>
              </w:tc>
            </w:tr>
            <w:tr w:rsidR="00FF184A" w:rsidRPr="003F68E4" w14:paraId="378DA689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5B74F66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65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311E0D0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70.4839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8E5F106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71.6521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585C513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72.8454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8A4833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74.0644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A4BE0A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75.3098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1BF7300E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76.5821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4FB4F71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77.8820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8239164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79.2101</w:t>
                  </w:r>
                </w:p>
              </w:tc>
            </w:tr>
            <w:tr w:rsidR="00FF184A" w:rsidRPr="003F68E4" w14:paraId="5E66E351" w14:textId="77777777" w:rsidTr="005749DC">
              <w:trPr>
                <w:trHeight w:val="300"/>
              </w:trPr>
              <w:tc>
                <w:tcPr>
                  <w:tcW w:w="960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</w:tcPr>
                <w:p w14:paraId="503A9D40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66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3AF850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71.6601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2F8F4326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72.8670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260FC7F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74.1004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467753A7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75.3607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6AD11059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76.6487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16D08A3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77.9650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7EF13B0A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79.3103</w:t>
                  </w:r>
                </w:p>
              </w:tc>
              <w:tc>
                <w:tcPr>
                  <w:tcW w:w="1007" w:type="dxa"/>
                  <w:tcBorders>
                    <w:top w:val="single" w:sz="8" w:space="0" w:color="404040" w:themeColor="text1" w:themeTint="BF"/>
                    <w:left w:val="single" w:sz="8" w:space="0" w:color="404040" w:themeColor="text1" w:themeTint="BF"/>
                    <w:bottom w:val="single" w:sz="8" w:space="0" w:color="404040" w:themeColor="text1" w:themeTint="BF"/>
                    <w:right w:val="single" w:sz="8" w:space="0" w:color="404040" w:themeColor="text1" w:themeTint="BF"/>
                  </w:tcBorders>
                  <w:shd w:val="clear" w:color="auto" w:fill="auto"/>
                  <w:noWrap/>
                  <w:vAlign w:val="bottom"/>
                  <w:hideMark/>
                </w:tcPr>
                <w:p w14:paraId="0772E925" w14:textId="77777777" w:rsidR="00FF184A" w:rsidRPr="003F68E4" w:rsidRDefault="00FF184A" w:rsidP="00FF184A">
                  <w:pPr>
                    <w:spacing w:after="0" w:line="240" w:lineRule="auto"/>
                    <w:jc w:val="right"/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/>
                      <w:color w:val="000000"/>
                      <w:sz w:val="24"/>
                      <w:szCs w:val="24"/>
                      <w:lang w:eastAsia="en-AU"/>
                    </w:rPr>
                    <w:t>80.6854</w:t>
                  </w:r>
                </w:p>
              </w:tc>
            </w:tr>
          </w:tbl>
          <w:p w14:paraId="2C2B8114" w14:textId="77777777" w:rsidR="00FF184A" w:rsidRPr="003F68E4" w:rsidRDefault="00FF184A" w:rsidP="00AD74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03B043" w14:textId="77777777" w:rsidR="00FF184A" w:rsidRPr="003F68E4" w:rsidRDefault="00FF184A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3A55" w:rsidRPr="003F68E4" w14:paraId="2C6A2F82" w14:textId="77777777" w:rsidTr="004B04F4">
        <w:trPr>
          <w:cantSplit/>
          <w:trHeight w:val="851"/>
        </w:trPr>
        <w:tc>
          <w:tcPr>
            <w:tcW w:w="567" w:type="dxa"/>
          </w:tcPr>
          <w:p w14:paraId="5DE1339A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23857250" w14:textId="77777777" w:rsidR="00483A55" w:rsidRPr="003F68E4" w:rsidRDefault="00483A55" w:rsidP="00483A55">
            <w:pPr>
              <w:pStyle w:val="Section3Style"/>
              <w:numPr>
                <w:ilvl w:val="0"/>
                <w:numId w:val="35"/>
              </w:numPr>
            </w:pPr>
            <w:r w:rsidRPr="003F68E4">
              <w:t xml:space="preserve"> </w:t>
            </w:r>
            <w:r w:rsidR="00EF67A5" w:rsidRPr="003F68E4">
              <w:t>Shaun</w:t>
            </w:r>
            <w:r w:rsidR="000C3308" w:rsidRPr="003F68E4">
              <w:t xml:space="preserve"> invests $</w:t>
            </w:r>
            <w:r w:rsidR="003D0B87" w:rsidRPr="003F68E4">
              <w:t>450</w:t>
            </w:r>
            <w:r w:rsidR="000C3308" w:rsidRPr="003F68E4">
              <w:t xml:space="preserve"> per month in an annuity which pays </w:t>
            </w:r>
            <w:r w:rsidR="003D0B87" w:rsidRPr="003F68E4">
              <w:t>3.6</w:t>
            </w:r>
            <w:r w:rsidR="000C3308" w:rsidRPr="003F68E4">
              <w:t xml:space="preserve">% p.a. compounding monthly. What will be the value of the annuity after </w:t>
            </w:r>
            <w:r w:rsidR="003D0B87" w:rsidRPr="003F68E4">
              <w:t>62 months</w:t>
            </w:r>
            <w:r w:rsidR="000C3308" w:rsidRPr="003F68E4">
              <w:t>?</w:t>
            </w:r>
          </w:p>
          <w:p w14:paraId="517F38F5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8B8FD4D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0BDA34D7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D29C29E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61C0F2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D7EFAC8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5B677E6E" w14:textId="77777777" w:rsidR="00483A55" w:rsidRPr="003F68E4" w:rsidRDefault="003D0B87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7660B580" w14:textId="77777777" w:rsidTr="004B04F4">
        <w:trPr>
          <w:cantSplit/>
          <w:trHeight w:val="851"/>
        </w:trPr>
        <w:tc>
          <w:tcPr>
            <w:tcW w:w="567" w:type="dxa"/>
          </w:tcPr>
          <w:p w14:paraId="00AD5723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14F48314" w14:textId="77777777" w:rsidR="00483A55" w:rsidRPr="003F68E4" w:rsidRDefault="00483A55" w:rsidP="003D0B87">
            <w:pPr>
              <w:pStyle w:val="Section3Style"/>
              <w:numPr>
                <w:ilvl w:val="0"/>
                <w:numId w:val="35"/>
              </w:numPr>
              <w:spacing w:after="120"/>
              <w:ind w:left="714" w:hanging="357"/>
              <w:contextualSpacing w:val="0"/>
            </w:pPr>
            <w:r w:rsidRPr="003F68E4">
              <w:t xml:space="preserve"> </w:t>
            </w:r>
            <w:r w:rsidR="000C3308" w:rsidRPr="003F68E4">
              <w:t xml:space="preserve">An </w:t>
            </w:r>
            <w:r w:rsidR="007C6CF7" w:rsidRPr="003F68E4">
              <w:t>annuity</w:t>
            </w:r>
            <w:r w:rsidR="000C3308" w:rsidRPr="003F68E4">
              <w:t xml:space="preserve"> </w:t>
            </w:r>
            <w:r w:rsidR="007C6CF7" w:rsidRPr="003F68E4">
              <w:t>has a value of $64 000 after</w:t>
            </w:r>
            <w:r w:rsidR="003D0B87" w:rsidRPr="003F68E4">
              <w:t xml:space="preserve"> being invested for </w:t>
            </w:r>
            <w:r w:rsidR="007C6CF7" w:rsidRPr="003F68E4">
              <w:t>four and a half years</w:t>
            </w:r>
            <w:r w:rsidR="003D0B87" w:rsidRPr="003F68E4">
              <w:t xml:space="preserve"> a</w:t>
            </w:r>
            <w:r w:rsidR="007C6CF7" w:rsidRPr="003F68E4">
              <w:t xml:space="preserve">t a rate of </w:t>
            </w:r>
            <w:r w:rsidR="003D0B87" w:rsidRPr="003F68E4">
              <w:t>6.6% p.a., compounded monthly.</w:t>
            </w:r>
            <w:r w:rsidR="007C6CF7" w:rsidRPr="003F68E4">
              <w:t xml:space="preserve"> </w:t>
            </w:r>
          </w:p>
          <w:p w14:paraId="035553F0" w14:textId="77777777" w:rsidR="000C3308" w:rsidRPr="003F68E4" w:rsidRDefault="000C3308" w:rsidP="000C3308">
            <w:pPr>
              <w:pStyle w:val="Section3Style"/>
              <w:ind w:left="360" w:firstLine="0"/>
            </w:pPr>
            <w:r w:rsidRPr="003F68E4">
              <w:t xml:space="preserve">      How much </w:t>
            </w:r>
            <w:r w:rsidR="003D0B87" w:rsidRPr="003F68E4">
              <w:t>was</w:t>
            </w:r>
            <w:r w:rsidRPr="003F68E4">
              <w:t xml:space="preserve"> invest</w:t>
            </w:r>
            <w:r w:rsidR="003D0B87" w:rsidRPr="003F68E4">
              <w:t>ed</w:t>
            </w:r>
            <w:r w:rsidRPr="003F68E4">
              <w:t xml:space="preserve"> in the annuity</w:t>
            </w:r>
            <w:r w:rsidR="00AD74C7" w:rsidRPr="003F68E4">
              <w:t xml:space="preserve"> each month</w:t>
            </w:r>
            <w:r w:rsidRPr="003F68E4">
              <w:t>?</w:t>
            </w:r>
          </w:p>
          <w:p w14:paraId="7B81C99B" w14:textId="77777777" w:rsidR="003D0B87" w:rsidRPr="003F68E4" w:rsidRDefault="003D0B87" w:rsidP="003D0B87">
            <w:pPr>
              <w:pStyle w:val="Section3Style"/>
              <w:ind w:left="360" w:firstLine="0"/>
            </w:pPr>
          </w:p>
          <w:p w14:paraId="3D203656" w14:textId="77777777" w:rsidR="003D0B87" w:rsidRPr="003F68E4" w:rsidRDefault="003D0B87" w:rsidP="003D0B87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7D14D26" w14:textId="77777777" w:rsidR="003D0B87" w:rsidRPr="003F68E4" w:rsidRDefault="003D0B87" w:rsidP="000C3308">
            <w:pPr>
              <w:pStyle w:val="Section3Style"/>
              <w:ind w:left="360" w:firstLine="0"/>
            </w:pPr>
          </w:p>
          <w:p w14:paraId="53895E5B" w14:textId="77777777" w:rsidR="00483A55" w:rsidRPr="003F68E4" w:rsidRDefault="00483A55" w:rsidP="000C3308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7F5A1B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549254D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228A335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C0A16D9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3A1B609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7547D6E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0F5CCE3D" w14:textId="77777777" w:rsidR="00483A55" w:rsidRPr="003F68E4" w:rsidRDefault="003D0B87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3A55" w:rsidRPr="003F68E4" w14:paraId="350944F5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771FEA4E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013BB3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887B49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1E6CA774" w14:textId="76A7D2C2" w:rsidR="002B105C" w:rsidRPr="003F68E4" w:rsidRDefault="002B105C" w:rsidP="003C78E9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 xml:space="preserve">A roller for an appliance is in the shape of a cylinder with </w:t>
            </w:r>
            <w:r w:rsidR="00963421" w:rsidRPr="003F68E4">
              <w:rPr>
                <w:rFonts w:ascii="Times New Roman" w:hAnsi="Times New Roman"/>
                <w:sz w:val="24"/>
                <w:szCs w:val="24"/>
              </w:rPr>
              <w:t>hemispherical</w:t>
            </w:r>
            <w:r w:rsidR="00EF4FF6" w:rsidRPr="003F68E4">
              <w:rPr>
                <w:rFonts w:ascii="Times New Roman" w:hAnsi="Times New Roman"/>
                <w:sz w:val="24"/>
                <w:szCs w:val="24"/>
              </w:rPr>
              <w:t xml:space="preserve"> indents cut out of each</w:t>
            </w:r>
            <w:r w:rsidR="003C78E9">
              <w:rPr>
                <w:rFonts w:ascii="Times New Roman" w:hAnsi="Times New Roman"/>
                <w:sz w:val="24"/>
                <w:szCs w:val="24"/>
              </w:rPr>
              <w:t> </w:t>
            </w:r>
            <w:r w:rsidR="00EF4FF6" w:rsidRPr="003F68E4">
              <w:rPr>
                <w:rFonts w:ascii="Times New Roman" w:hAnsi="Times New Roman"/>
                <w:sz w:val="24"/>
                <w:szCs w:val="24"/>
              </w:rPr>
              <w:t>end.</w:t>
            </w:r>
          </w:p>
          <w:p w14:paraId="4960BD05" w14:textId="77777777" w:rsidR="002B105C" w:rsidRPr="003F68E4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1F404548">
                <v:shape id="_x0000_s1057" type="#_x0000_t75" style="position:absolute;margin-left:45pt;margin-top:10.55pt;width:396.6pt;height:129.65pt;z-index:251883520;mso-position-horizontal-relative:text;mso-position-vertical-relative:text">
                  <v:imagedata r:id="rId105" o:title=""/>
                </v:shape>
                <o:OLEObject Type="Embed" ProgID="FXDraw.Graphic" ShapeID="_x0000_s1057" DrawAspect="Content" ObjectID="_1625511790" r:id="rId106"/>
              </w:object>
            </w:r>
          </w:p>
          <w:p w14:paraId="58F83043" w14:textId="77777777" w:rsidR="002B105C" w:rsidRPr="003F68E4" w:rsidRDefault="002B105C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60500F" w14:textId="77777777" w:rsidR="002B105C" w:rsidRPr="003F68E4" w:rsidRDefault="002B105C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EC217F" w14:textId="77777777" w:rsidR="002B105C" w:rsidRPr="003F68E4" w:rsidRDefault="002B105C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CDDB02" w14:textId="77777777" w:rsidR="002B105C" w:rsidRPr="003F68E4" w:rsidRDefault="002B105C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579559" w14:textId="77777777" w:rsidR="002B105C" w:rsidRPr="003F68E4" w:rsidRDefault="002B105C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3A55" w:rsidRPr="003F68E4" w14:paraId="25F0ADE2" w14:textId="77777777" w:rsidTr="004B04F4">
        <w:trPr>
          <w:cantSplit/>
          <w:trHeight w:val="851"/>
        </w:trPr>
        <w:tc>
          <w:tcPr>
            <w:tcW w:w="567" w:type="dxa"/>
          </w:tcPr>
          <w:p w14:paraId="3FA74BBD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1011583F" w14:textId="77777777" w:rsidR="00483A55" w:rsidRPr="003F68E4" w:rsidRDefault="00483A55" w:rsidP="00483A55">
            <w:pPr>
              <w:pStyle w:val="Section3Style"/>
              <w:numPr>
                <w:ilvl w:val="0"/>
                <w:numId w:val="36"/>
              </w:numPr>
            </w:pPr>
            <w:r w:rsidRPr="003F68E4">
              <w:t xml:space="preserve"> </w:t>
            </w:r>
            <w:r w:rsidR="00EF4FF6" w:rsidRPr="003F68E4">
              <w:t xml:space="preserve">Calculate the volume of the roller </w:t>
            </w:r>
            <w:r w:rsidR="00E04C16" w:rsidRPr="003F68E4">
              <w:t>to</w:t>
            </w:r>
            <w:r w:rsidR="00A35ECD" w:rsidRPr="003F68E4">
              <w:t xml:space="preserve"> the nearest </w:t>
            </w:r>
            <w:r w:rsidR="00EF4FF6" w:rsidRPr="003F68E4">
              <w:t>cubic centimetre.</w:t>
            </w:r>
          </w:p>
          <w:p w14:paraId="0473206A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FAF2679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0D63D0FE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9555C5E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AC54F8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E89A00D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70CDE5AA" w14:textId="77777777" w:rsidR="00483A55" w:rsidRPr="003F68E4" w:rsidRDefault="00291B94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3A55" w:rsidRPr="003F68E4" w14:paraId="78537477" w14:textId="77777777" w:rsidTr="004B04F4">
        <w:trPr>
          <w:cantSplit/>
          <w:trHeight w:val="851"/>
        </w:trPr>
        <w:tc>
          <w:tcPr>
            <w:tcW w:w="567" w:type="dxa"/>
          </w:tcPr>
          <w:p w14:paraId="1D4B8C26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764C477F" w14:textId="77777777" w:rsidR="00483A55" w:rsidRPr="003F68E4" w:rsidRDefault="00483A55" w:rsidP="00483A55">
            <w:pPr>
              <w:pStyle w:val="Section3Style"/>
              <w:numPr>
                <w:ilvl w:val="0"/>
                <w:numId w:val="36"/>
              </w:numPr>
            </w:pPr>
            <w:r w:rsidRPr="003F68E4">
              <w:t xml:space="preserve"> </w:t>
            </w:r>
            <w:r w:rsidR="00EF4FF6" w:rsidRPr="003F68E4">
              <w:t>The roller is to be manufactured from aluminium.</w:t>
            </w:r>
          </w:p>
          <w:p w14:paraId="675FCE18" w14:textId="4E79D2FA" w:rsidR="00EF4FF6" w:rsidRPr="003F68E4" w:rsidRDefault="008C3A21" w:rsidP="00EF4FF6">
            <w:pPr>
              <w:pStyle w:val="Section3Style"/>
              <w:spacing w:after="120"/>
              <w:ind w:firstLine="0"/>
              <w:contextualSpacing w:val="0"/>
            </w:pPr>
            <w:r>
              <w:t xml:space="preserve"> </w:t>
            </w:r>
            <w:r w:rsidR="00EF4FF6" w:rsidRPr="003F68E4">
              <w:t>Aluminium has a density of 2</w:t>
            </w:r>
            <w:r w:rsidR="001D7E13" w:rsidRPr="003F68E4">
              <w:t xml:space="preserve"> </w:t>
            </w:r>
            <w:r w:rsidR="00EF4FF6" w:rsidRPr="003F68E4">
              <w:t>700 kg/m</w:t>
            </w:r>
            <w:r w:rsidR="00EF4FF6" w:rsidRPr="003F68E4">
              <w:rPr>
                <w:vertAlign w:val="superscript"/>
              </w:rPr>
              <w:t>3</w:t>
            </w:r>
            <w:r w:rsidR="00EF4FF6" w:rsidRPr="003F68E4">
              <w:t>.</w:t>
            </w:r>
          </w:p>
          <w:p w14:paraId="61724B67" w14:textId="60A86F27" w:rsidR="00EF4FF6" w:rsidRPr="003F68E4" w:rsidRDefault="008C3A21" w:rsidP="00EF4FF6">
            <w:pPr>
              <w:pStyle w:val="Section3Style"/>
              <w:spacing w:after="120"/>
              <w:ind w:firstLine="0"/>
              <w:contextualSpacing w:val="0"/>
            </w:pPr>
            <w:r>
              <w:t xml:space="preserve"> </w:t>
            </w:r>
            <w:r w:rsidR="001D7E13" w:rsidRPr="003F68E4">
              <w:t>Calculate the mass of aluminium required to manufacture 200 rollers.</w:t>
            </w:r>
            <w:r w:rsidR="00EF4FF6" w:rsidRPr="003F68E4">
              <w:t xml:space="preserve"> </w:t>
            </w:r>
          </w:p>
          <w:p w14:paraId="78C3A2B4" w14:textId="77777777" w:rsidR="001D7E13" w:rsidRPr="003F68E4" w:rsidRDefault="001D7E13" w:rsidP="001D7E13">
            <w:pPr>
              <w:pStyle w:val="Section3Style"/>
              <w:ind w:left="360" w:firstLine="0"/>
            </w:pPr>
          </w:p>
          <w:p w14:paraId="0445D000" w14:textId="77777777" w:rsidR="001D7E13" w:rsidRPr="003F68E4" w:rsidRDefault="001D7E13" w:rsidP="001D7E13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0549462D" w14:textId="77777777" w:rsidR="001D7E13" w:rsidRPr="003F68E4" w:rsidRDefault="001D7E13" w:rsidP="001D7E13">
            <w:pPr>
              <w:pStyle w:val="Section3Style"/>
              <w:ind w:left="360" w:firstLine="0"/>
            </w:pPr>
          </w:p>
          <w:p w14:paraId="6715EC56" w14:textId="77777777" w:rsidR="001D7E13" w:rsidRPr="003F68E4" w:rsidRDefault="001D7E13" w:rsidP="001D7E13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F187DBA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99C2448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7628C495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50A6DA9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C1DA4AA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842F769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2C1A2EF8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3889FF0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B6C6460" w14:textId="77777777" w:rsidR="00483A55" w:rsidRPr="003F68E4" w:rsidRDefault="0044272D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83A55" w:rsidRPr="003F68E4" w14:paraId="1684665A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34A7DEE9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013BB3"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(4 marks)</w:t>
            </w:r>
          </w:p>
          <w:p w14:paraId="271F56DB" w14:textId="77777777" w:rsidR="00483A55" w:rsidRPr="003F68E4" w:rsidRDefault="00483A55" w:rsidP="008C3A21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A network diagram has been drawn outlining the activities in the process of manufacturing a product.</w:t>
            </w:r>
          </w:p>
          <w:p w14:paraId="7853CA99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Each activity has its duration (in days) listed beside it.</w:t>
            </w:r>
          </w:p>
          <w:p w14:paraId="419054E1" w14:textId="77777777" w:rsidR="00483A55" w:rsidRPr="003F68E4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440" w:dyaOrig="1440" w14:anchorId="59151AF9">
                <v:shape id="_x0000_s1050" type="#_x0000_t75" style="position:absolute;margin-left:55.6pt;margin-top:1.1pt;width:362.15pt;height:199.35pt;z-index:251876352">
                  <v:imagedata r:id="rId107" o:title=""/>
                </v:shape>
                <o:OLEObject Type="Embed" ProgID="FXDraw.Graphic" ShapeID="_x0000_s1050" DrawAspect="Content" ObjectID="_1625511791" r:id="rId108"/>
              </w:object>
            </w:r>
          </w:p>
          <w:p w14:paraId="6D147048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246ED2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BC4116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19B7D2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ADAA10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61F930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A163F4" w14:textId="77777777" w:rsidR="00483A55" w:rsidRPr="003F68E4" w:rsidRDefault="00483A55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3A55" w:rsidRPr="003F68E4" w14:paraId="072460F3" w14:textId="77777777" w:rsidTr="004B04F4">
        <w:trPr>
          <w:cantSplit/>
          <w:trHeight w:val="851"/>
        </w:trPr>
        <w:tc>
          <w:tcPr>
            <w:tcW w:w="567" w:type="dxa"/>
          </w:tcPr>
          <w:p w14:paraId="705754F2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6162C857" w14:textId="77777777" w:rsidR="00483A55" w:rsidRPr="003F68E4" w:rsidRDefault="00483A55" w:rsidP="00483A55">
            <w:pPr>
              <w:pStyle w:val="Section3Style"/>
              <w:numPr>
                <w:ilvl w:val="0"/>
                <w:numId w:val="37"/>
              </w:numPr>
            </w:pPr>
            <w:r w:rsidRPr="003F68E4">
              <w:t xml:space="preserve"> A forward scan has been started in the boxes above each vertex.</w:t>
            </w:r>
          </w:p>
          <w:p w14:paraId="25AC9856" w14:textId="77777777" w:rsidR="00483A55" w:rsidRPr="003F68E4" w:rsidRDefault="00483A55" w:rsidP="00483A55">
            <w:pPr>
              <w:pStyle w:val="Section3Style"/>
              <w:ind w:firstLine="0"/>
            </w:pPr>
            <w:r w:rsidRPr="003F68E4">
              <w:t>By completing the forward scan, find the critical time for the process.</w:t>
            </w:r>
          </w:p>
          <w:p w14:paraId="695CCFD7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89E5894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DB8E7B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99DB83D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52B1B973" w14:textId="77777777" w:rsidR="00483A55" w:rsidRPr="003F68E4" w:rsidRDefault="00483A55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79E4818B" w14:textId="77777777" w:rsidTr="004B04F4">
        <w:trPr>
          <w:cantSplit/>
          <w:trHeight w:val="851"/>
        </w:trPr>
        <w:tc>
          <w:tcPr>
            <w:tcW w:w="567" w:type="dxa"/>
          </w:tcPr>
          <w:p w14:paraId="19A7FA89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5C430C58" w14:textId="77777777" w:rsidR="00483A55" w:rsidRPr="003F68E4" w:rsidRDefault="00483A55" w:rsidP="00483A55">
            <w:pPr>
              <w:pStyle w:val="Section3Style"/>
              <w:numPr>
                <w:ilvl w:val="0"/>
                <w:numId w:val="37"/>
              </w:numPr>
            </w:pPr>
            <w:r w:rsidRPr="003F68E4">
              <w:t xml:space="preserve"> Complete a backward scan and list the critical path for the process. </w:t>
            </w:r>
          </w:p>
          <w:p w14:paraId="133D7D1D" w14:textId="77777777" w:rsidR="00483A55" w:rsidRPr="003F68E4" w:rsidRDefault="00483A55" w:rsidP="00483A55">
            <w:pPr>
              <w:pStyle w:val="Section3Style"/>
              <w:ind w:firstLine="0"/>
            </w:pPr>
          </w:p>
          <w:p w14:paraId="38F57FA7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3D2EF366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D3C5FB4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0305974" w14:textId="77777777" w:rsidR="00483A55" w:rsidRPr="003F68E4" w:rsidRDefault="00887B49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229FCFEE" w14:textId="77777777" w:rsidTr="004B04F4">
        <w:trPr>
          <w:cantSplit/>
          <w:trHeight w:val="851"/>
        </w:trPr>
        <w:tc>
          <w:tcPr>
            <w:tcW w:w="567" w:type="dxa"/>
          </w:tcPr>
          <w:p w14:paraId="4E4A997F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1EEF7B79" w14:textId="77777777" w:rsidR="00483A55" w:rsidRPr="003F68E4" w:rsidRDefault="00483A55" w:rsidP="00483A55">
            <w:pPr>
              <w:pStyle w:val="Section3Style"/>
              <w:numPr>
                <w:ilvl w:val="0"/>
                <w:numId w:val="37"/>
              </w:numPr>
            </w:pPr>
            <w:r w:rsidRPr="003F68E4">
              <w:t xml:space="preserve"> Find the float time for activity </w:t>
            </w:r>
            <w:r w:rsidRPr="003F68E4">
              <w:rPr>
                <w:i/>
              </w:rPr>
              <w:t>O</w:t>
            </w:r>
          </w:p>
          <w:p w14:paraId="64609EBB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69B65A9A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3BEAAA7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4A580F1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C5060D7" w14:textId="77777777" w:rsidR="00483A55" w:rsidRPr="003F68E4" w:rsidRDefault="00483A55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20B37FA4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67F89D4C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Question 4</w:t>
            </w:r>
            <w:r w:rsidR="00013BB3" w:rsidRPr="003F68E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35D5C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47B76385" w14:textId="77777777" w:rsidR="009D38DE" w:rsidRPr="003F68E4" w:rsidRDefault="00BB5EED" w:rsidP="0068092A">
            <w:pPr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 xml:space="preserve">A helicopter </w:t>
            </w:r>
            <w:r w:rsidRPr="003F68E4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, hovers 60 metres </w:t>
            </w:r>
            <w:r w:rsidR="009D38DE" w:rsidRPr="003F68E4">
              <w:rPr>
                <w:rFonts w:ascii="Times New Roman" w:hAnsi="Times New Roman"/>
                <w:sz w:val="24"/>
                <w:szCs w:val="24"/>
              </w:rPr>
              <w:t xml:space="preserve">directly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above </w:t>
            </w:r>
            <w:r w:rsidR="009D38DE" w:rsidRPr="003F68E4">
              <w:rPr>
                <w:rFonts w:ascii="Times New Roman" w:hAnsi="Times New Roman"/>
                <w:sz w:val="24"/>
                <w:szCs w:val="24"/>
              </w:rPr>
              <w:t xml:space="preserve">a point C which is on the same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level </w:t>
            </w:r>
            <w:r w:rsidR="009D38DE" w:rsidRPr="003F68E4">
              <w:rPr>
                <w:rFonts w:ascii="Times New Roman" w:hAnsi="Times New Roman"/>
                <w:sz w:val="24"/>
                <w:szCs w:val="24"/>
              </w:rPr>
              <w:t xml:space="preserve">as the deck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>of a yacht</w:t>
            </w:r>
            <w:r w:rsidR="009D38DE" w:rsidRPr="003F68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71C945" w14:textId="77777777" w:rsidR="009D38DE" w:rsidRPr="003F68E4" w:rsidRDefault="00FA041D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When the</w:t>
            </w:r>
            <w:r w:rsidR="009D38DE" w:rsidRPr="003F68E4">
              <w:rPr>
                <w:rFonts w:ascii="Times New Roman" w:hAnsi="Times New Roman"/>
                <w:sz w:val="24"/>
                <w:szCs w:val="24"/>
              </w:rPr>
              <w:t xml:space="preserve"> mast of the yacht </w:t>
            </w:r>
            <w:r w:rsidR="009D38DE" w:rsidRPr="003F68E4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3F68E4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="009D38DE" w:rsidRPr="003F68E4">
              <w:rPr>
                <w:rFonts w:ascii="Times New Roman" w:hAnsi="Times New Roman"/>
                <w:sz w:val="24"/>
                <w:szCs w:val="24"/>
              </w:rPr>
              <w:t xml:space="preserve"> is vertical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>, measurements are taken from the helicopter</w:t>
            </w:r>
            <w:r w:rsidR="009D38DE" w:rsidRPr="003F68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4341BE" w14:textId="77777777" w:rsidR="008B7938" w:rsidRPr="003F68E4" w:rsidRDefault="009D38DE" w:rsidP="00483A55">
            <w:pPr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T</w:t>
            </w:r>
            <w:r w:rsidR="00BB5EED" w:rsidRPr="003F68E4">
              <w:rPr>
                <w:rFonts w:ascii="Times New Roman" w:hAnsi="Times New Roman"/>
                <w:sz w:val="24"/>
                <w:szCs w:val="24"/>
              </w:rPr>
              <w:t xml:space="preserve">he angle of depression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from </w:t>
            </w:r>
            <w:r w:rsidRPr="003F68E4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 to</w:t>
            </w:r>
            <w:r w:rsidR="00BB5EED" w:rsidRPr="003F68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5EED" w:rsidRPr="003F68E4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="00BB5EED" w:rsidRPr="003F68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is </w:t>
            </w:r>
            <w:r w:rsidR="00BB5EED" w:rsidRPr="003F68E4">
              <w:rPr>
                <w:rFonts w:ascii="Times New Roman" w:hAnsi="Times New Roman"/>
                <w:sz w:val="24"/>
                <w:szCs w:val="24"/>
              </w:rPr>
              <w:t>26</w:t>
            </w:r>
            <w:r w:rsidR="00BB5EED" w:rsidRPr="003F68E4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  <w:r w:rsidR="00BB5EED" w:rsidRPr="003F68E4"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the angle of depression from </w:t>
            </w:r>
            <w:r w:rsidRPr="003F68E4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r w:rsidRPr="003F68E4">
              <w:rPr>
                <w:rFonts w:ascii="Times New Roman" w:hAnsi="Times New Roman"/>
                <w:i/>
                <w:sz w:val="24"/>
                <w:szCs w:val="24"/>
              </w:rPr>
              <w:t xml:space="preserve">D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>is</w:t>
            </w:r>
            <w:r w:rsidR="00BB5EED" w:rsidRPr="003F68E4">
              <w:rPr>
                <w:rFonts w:ascii="Times New Roman" w:hAnsi="Times New Roman"/>
                <w:sz w:val="24"/>
                <w:szCs w:val="24"/>
              </w:rPr>
              <w:t xml:space="preserve"> 42</w:t>
            </w:r>
            <w:r w:rsidR="00BB5EED" w:rsidRPr="003F68E4">
              <w:rPr>
                <w:rFonts w:ascii="Times New Roman" w:hAnsi="Times New Roman"/>
                <w:sz w:val="24"/>
                <w:szCs w:val="24"/>
                <w:vertAlign w:val="superscript"/>
              </w:rPr>
              <w:t>o</w:t>
            </w:r>
            <w:r w:rsidR="00BB5EED" w:rsidRPr="003F68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03E0285" w14:textId="77777777" w:rsidR="008B7938" w:rsidRPr="003F68E4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object w:dxaOrig="1440" w:dyaOrig="1440" w14:anchorId="45F382C1">
                <v:shape id="_x0000_s1061" type="#_x0000_t75" style="position:absolute;margin-left:60.6pt;margin-top:5.45pt;width:408.15pt;height:182.55pt;z-index:251888640;mso-position-horizontal-relative:text;mso-position-vertical-relative:text">
                  <v:imagedata r:id="rId109" o:title=""/>
                </v:shape>
                <o:OLEObject Type="Embed" ProgID="FXDraw.Graphic" ShapeID="_x0000_s1061" DrawAspect="Content" ObjectID="_1625511792" r:id="rId110"/>
              </w:object>
            </w:r>
          </w:p>
          <w:p w14:paraId="55C2EB49" w14:textId="77777777" w:rsidR="008B7938" w:rsidRPr="003F68E4" w:rsidRDefault="008B7938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C93F63" w14:textId="77777777" w:rsidR="008B7938" w:rsidRPr="003F68E4" w:rsidRDefault="008B7938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919A13" w14:textId="77777777" w:rsidR="008B7938" w:rsidRPr="003F68E4" w:rsidRDefault="008B7938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D08DF7" w14:textId="77777777" w:rsidR="008B7938" w:rsidRPr="003F68E4" w:rsidRDefault="008B7938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E30603" w14:textId="77777777" w:rsidR="008B7938" w:rsidRPr="003F68E4" w:rsidRDefault="008B7938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6A6D4B" w14:textId="77777777" w:rsidR="008B7938" w:rsidRPr="003F68E4" w:rsidRDefault="008B7938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EFA5AB" w14:textId="77777777" w:rsidR="008B7938" w:rsidRPr="003F68E4" w:rsidRDefault="008B7938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3A55" w:rsidRPr="003F68E4" w14:paraId="551ABA1C" w14:textId="77777777" w:rsidTr="004B04F4">
        <w:trPr>
          <w:cantSplit/>
          <w:trHeight w:val="851"/>
        </w:trPr>
        <w:tc>
          <w:tcPr>
            <w:tcW w:w="567" w:type="dxa"/>
          </w:tcPr>
          <w:p w14:paraId="21348D59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781F4FD8" w14:textId="77777777" w:rsidR="00483A55" w:rsidRPr="003F68E4" w:rsidRDefault="00483A55" w:rsidP="00483A55">
            <w:pPr>
              <w:pStyle w:val="Section3Style"/>
              <w:numPr>
                <w:ilvl w:val="0"/>
                <w:numId w:val="38"/>
              </w:numPr>
            </w:pPr>
            <w:r w:rsidRPr="003F68E4">
              <w:t xml:space="preserve"> </w:t>
            </w:r>
            <w:r w:rsidR="00FA041D" w:rsidRPr="003F68E4">
              <w:t>Explain why</w:t>
            </w:r>
            <w:r w:rsidR="009D38DE" w:rsidRPr="003F68E4">
              <w:t xml:space="preserve">  </w:t>
            </w:r>
            <w:r w:rsidR="00094899" w:rsidRPr="003F68E4">
              <w:rPr>
                <w:color w:val="FF0000"/>
                <w:position w:val="-6"/>
              </w:rPr>
              <w:object w:dxaOrig="1718" w:dyaOrig="264" w14:anchorId="34904C5D">
                <v:shape id="_x0000_i1077" type="#_x0000_t75" style="width:86.25pt;height:13.5pt" o:ole="">
                  <v:imagedata r:id="rId111" o:title=""/>
                </v:shape>
                <o:OLEObject Type="Embed" ProgID="FXEquation.Equation" ShapeID="_x0000_i1077" DrawAspect="Content" ObjectID="_1625511760" r:id="rId112"/>
              </w:object>
            </w:r>
          </w:p>
          <w:p w14:paraId="6D461201" w14:textId="77777777" w:rsidR="00094899" w:rsidRPr="003F68E4" w:rsidRDefault="00094899" w:rsidP="00094899">
            <w:pPr>
              <w:pStyle w:val="Section3Style"/>
              <w:ind w:left="360" w:firstLine="0"/>
            </w:pPr>
          </w:p>
          <w:p w14:paraId="342DA16E" w14:textId="77777777" w:rsidR="00094899" w:rsidRPr="003F68E4" w:rsidRDefault="00094899" w:rsidP="00094899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596D68C" w14:textId="77777777" w:rsidR="009D38DE" w:rsidRPr="003F68E4" w:rsidRDefault="009D38DE" w:rsidP="00483A55">
            <w:pPr>
              <w:pStyle w:val="Section3Style"/>
              <w:ind w:left="360" w:firstLine="0"/>
            </w:pPr>
          </w:p>
          <w:p w14:paraId="16B18DAE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3495175D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6AE2BBE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72D0F382" w14:textId="77777777" w:rsidR="00483A55" w:rsidRPr="003F68E4" w:rsidRDefault="009D38DE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555CF5EF" w14:textId="77777777" w:rsidTr="004B04F4">
        <w:trPr>
          <w:cantSplit/>
          <w:trHeight w:val="851"/>
        </w:trPr>
        <w:tc>
          <w:tcPr>
            <w:tcW w:w="567" w:type="dxa"/>
          </w:tcPr>
          <w:p w14:paraId="7D62B5FC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4EEC8160" w14:textId="77777777" w:rsidR="00483A55" w:rsidRPr="003F68E4" w:rsidRDefault="00483A55" w:rsidP="00483A55">
            <w:pPr>
              <w:pStyle w:val="Section3Style"/>
              <w:numPr>
                <w:ilvl w:val="0"/>
                <w:numId w:val="38"/>
              </w:numPr>
            </w:pPr>
            <w:r w:rsidRPr="003F68E4">
              <w:t xml:space="preserve"> </w:t>
            </w:r>
            <w:r w:rsidR="009D38DE" w:rsidRPr="003F68E4">
              <w:t xml:space="preserve">Calculate the distance </w:t>
            </w:r>
            <w:r w:rsidR="009D38DE" w:rsidRPr="003F68E4">
              <w:rPr>
                <w:i/>
              </w:rPr>
              <w:t>DH</w:t>
            </w:r>
            <w:r w:rsidR="009D38DE" w:rsidRPr="003F68E4">
              <w:t>.</w:t>
            </w:r>
          </w:p>
          <w:p w14:paraId="622C316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46FAA49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AE48E0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D28B441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D97C6B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72AEBDDB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34B66C13" w14:textId="77777777" w:rsidR="00483A55" w:rsidRPr="003F68E4" w:rsidRDefault="009D38DE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2ED37920" w14:textId="77777777" w:rsidTr="004B04F4">
        <w:trPr>
          <w:cantSplit/>
          <w:trHeight w:val="851"/>
        </w:trPr>
        <w:tc>
          <w:tcPr>
            <w:tcW w:w="567" w:type="dxa"/>
          </w:tcPr>
          <w:p w14:paraId="6A53B447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2837FB8F" w14:textId="77777777" w:rsidR="00483A55" w:rsidRPr="003F68E4" w:rsidRDefault="00483A55" w:rsidP="00483A55">
            <w:pPr>
              <w:pStyle w:val="Section3Style"/>
              <w:numPr>
                <w:ilvl w:val="0"/>
                <w:numId w:val="38"/>
              </w:numPr>
            </w:pPr>
            <w:r w:rsidRPr="003F68E4">
              <w:t xml:space="preserve"> </w:t>
            </w:r>
            <w:r w:rsidR="00DF56FB" w:rsidRPr="003F68E4">
              <w:t xml:space="preserve">Calculate the height of the mast </w:t>
            </w:r>
            <w:r w:rsidR="00DF56FB" w:rsidRPr="003F68E4">
              <w:rPr>
                <w:i/>
              </w:rPr>
              <w:t>TD</w:t>
            </w:r>
            <w:r w:rsidR="00DF56FB" w:rsidRPr="003F68E4">
              <w:t>.</w:t>
            </w:r>
          </w:p>
          <w:p w14:paraId="06BA68C8" w14:textId="77777777" w:rsidR="008F21C4" w:rsidRPr="003F68E4" w:rsidRDefault="008F21C4" w:rsidP="008F21C4">
            <w:pPr>
              <w:pStyle w:val="Section3Style"/>
              <w:ind w:left="360" w:firstLine="0"/>
            </w:pPr>
          </w:p>
          <w:p w14:paraId="38526D3D" w14:textId="77777777" w:rsidR="008F21C4" w:rsidRPr="003F68E4" w:rsidRDefault="008F21C4" w:rsidP="008F21C4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D3599E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1C5EC7A1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7B1D3D9B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BD16682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B56652B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C73D13A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22E7729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B9E389C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6FEE94E8" w14:textId="77777777" w:rsidR="00483A55" w:rsidRPr="003F68E4" w:rsidRDefault="00435D5C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04655A14" w14:textId="77777777" w:rsidTr="004B04F4">
        <w:trPr>
          <w:cantSplit/>
          <w:trHeight w:val="340"/>
        </w:trPr>
        <w:tc>
          <w:tcPr>
            <w:tcW w:w="10740" w:type="dxa"/>
            <w:gridSpan w:val="3"/>
          </w:tcPr>
          <w:p w14:paraId="01DA8962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Question 4</w:t>
            </w:r>
            <w:r w:rsidR="00013BB3" w:rsidRPr="003F68E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(5 marks)</w:t>
            </w:r>
          </w:p>
          <w:p w14:paraId="37D53664" w14:textId="77777777" w:rsidR="00483A55" w:rsidRPr="003F68E4" w:rsidRDefault="00483A55" w:rsidP="00AB5128">
            <w:pPr>
              <w:ind w:right="11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A zoologist collects data on the lengths of the fore-limb (</w:t>
            </w:r>
            <w:r w:rsidRPr="003F68E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F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) and rear-limb (</w:t>
            </w:r>
            <w:r w:rsidRPr="003F68E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) of a native marsupial called a woylie.</w:t>
            </w:r>
          </w:p>
          <w:p w14:paraId="0994603E" w14:textId="77777777" w:rsidR="00483A55" w:rsidRPr="003F68E4" w:rsidRDefault="00FC099E" w:rsidP="00483A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440" w:dyaOrig="1440" w14:anchorId="1C3CE0B3">
                <v:shape id="_x0000_s1053" type="#_x0000_t75" style="position:absolute;margin-left:39.1pt;margin-top:16.1pt;width:317.75pt;height:271.7pt;z-index:251879424;mso-position-horizontal-relative:text;mso-position-vertical-relative:text">
                  <v:imagedata r:id="rId113" o:title=""/>
                </v:shape>
                <o:OLEObject Type="Embed" ProgID="FXDraw.Graphic" ShapeID="_x0000_s1053" DrawAspect="Content" ObjectID="_1625511793" r:id="rId114"/>
              </w:object>
            </w:r>
            <w:r w:rsidR="00483A55" w:rsidRPr="003F68E4">
              <w:rPr>
                <w:rFonts w:ascii="Times New Roman" w:hAnsi="Times New Roman"/>
                <w:sz w:val="24"/>
                <w:szCs w:val="24"/>
              </w:rPr>
              <w:t xml:space="preserve">The data has been plotted on the scatterplot below. </w:t>
            </w:r>
          </w:p>
          <w:p w14:paraId="471EE3A3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0FBBCF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A4B4A4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B2B326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8F7BCB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8CE890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C294EC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D7F132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4CEA05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BAC060" w14:textId="77777777" w:rsidR="00483A55" w:rsidRPr="003F68E4" w:rsidRDefault="00483A55" w:rsidP="00483A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72CE69" w14:textId="77777777" w:rsidR="00483A55" w:rsidRPr="003F68E4" w:rsidRDefault="00483A55" w:rsidP="00483A5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3A55" w:rsidRPr="003F68E4" w14:paraId="345D86AA" w14:textId="77777777" w:rsidTr="004B04F4">
        <w:trPr>
          <w:cantSplit/>
          <w:trHeight w:val="851"/>
        </w:trPr>
        <w:tc>
          <w:tcPr>
            <w:tcW w:w="567" w:type="dxa"/>
          </w:tcPr>
          <w:p w14:paraId="3F3D7321" w14:textId="77777777" w:rsidR="00483A55" w:rsidRPr="003F68E4" w:rsidRDefault="00483A55" w:rsidP="00483A5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337685DE" w14:textId="77777777" w:rsidR="00483A55" w:rsidRPr="003F68E4" w:rsidRDefault="00483A55" w:rsidP="00483A55">
            <w:pPr>
              <w:pStyle w:val="Section3Style"/>
              <w:numPr>
                <w:ilvl w:val="0"/>
                <w:numId w:val="39"/>
              </w:numPr>
            </w:pPr>
            <w:r w:rsidRPr="003F68E4">
              <w:t>Draw a line of best fit on the scatterplot.</w:t>
            </w:r>
          </w:p>
          <w:p w14:paraId="64FA570F" w14:textId="77777777" w:rsidR="00924E4E" w:rsidRPr="003F68E4" w:rsidRDefault="00924E4E" w:rsidP="00924E4E">
            <w:pPr>
              <w:pStyle w:val="Section3Style"/>
              <w:ind w:firstLine="0"/>
            </w:pPr>
            <w:r w:rsidRPr="003F68E4">
              <w:t>This can be done by eye.</w:t>
            </w:r>
          </w:p>
        </w:tc>
        <w:tc>
          <w:tcPr>
            <w:tcW w:w="1166" w:type="dxa"/>
          </w:tcPr>
          <w:p w14:paraId="72EACA3D" w14:textId="77777777" w:rsidR="00483A55" w:rsidRPr="003F68E4" w:rsidRDefault="00483A55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239C0E4A" w14:textId="77777777" w:rsidTr="004B04F4">
        <w:trPr>
          <w:cantSplit/>
          <w:trHeight w:val="851"/>
        </w:trPr>
        <w:tc>
          <w:tcPr>
            <w:tcW w:w="567" w:type="dxa"/>
          </w:tcPr>
          <w:p w14:paraId="0303EF05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48F53C54" w14:textId="77777777" w:rsidR="00483A55" w:rsidRPr="003F68E4" w:rsidRDefault="00483A55" w:rsidP="00483A55">
            <w:pPr>
              <w:pStyle w:val="Section3Style"/>
              <w:numPr>
                <w:ilvl w:val="0"/>
                <w:numId w:val="39"/>
              </w:numPr>
            </w:pPr>
            <w:r w:rsidRPr="003F68E4">
              <w:t xml:space="preserve"> What is the intercept on the vertical axis of your line of best fit (to the nearest whole number)?</w:t>
            </w:r>
          </w:p>
          <w:p w14:paraId="03182E20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51AE304E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22800066" w14:textId="77777777" w:rsidR="00483A55" w:rsidRPr="003F68E4" w:rsidRDefault="00483A55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4180140B" w14:textId="77777777" w:rsidTr="004B04F4">
        <w:trPr>
          <w:cantSplit/>
          <w:trHeight w:val="851"/>
        </w:trPr>
        <w:tc>
          <w:tcPr>
            <w:tcW w:w="567" w:type="dxa"/>
          </w:tcPr>
          <w:p w14:paraId="34DD006E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1D6643BF" w14:textId="77777777" w:rsidR="00483A55" w:rsidRPr="003F68E4" w:rsidRDefault="00483A55" w:rsidP="00483A55">
            <w:pPr>
              <w:pStyle w:val="Section3Style"/>
              <w:numPr>
                <w:ilvl w:val="0"/>
                <w:numId w:val="39"/>
              </w:numPr>
            </w:pPr>
            <w:r w:rsidRPr="003F68E4">
              <w:t xml:space="preserve"> What is the gradient of your line of best fit (to the nearest whole number).</w:t>
            </w:r>
          </w:p>
          <w:p w14:paraId="7741AA4F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D2F942F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5548FBE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681B1622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722CF356" w14:textId="77777777" w:rsidR="00483A55" w:rsidRPr="003F68E4" w:rsidRDefault="00483A55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83A55" w:rsidRPr="003F68E4" w14:paraId="464AB4EA" w14:textId="77777777" w:rsidTr="004B04F4">
        <w:trPr>
          <w:cantSplit/>
          <w:trHeight w:val="851"/>
        </w:trPr>
        <w:tc>
          <w:tcPr>
            <w:tcW w:w="567" w:type="dxa"/>
          </w:tcPr>
          <w:p w14:paraId="698DAFC1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7B9C5D12" w14:textId="77777777" w:rsidR="00483A55" w:rsidRPr="003F68E4" w:rsidRDefault="00483A55" w:rsidP="00483A55">
            <w:pPr>
              <w:pStyle w:val="Section3Style"/>
              <w:numPr>
                <w:ilvl w:val="0"/>
                <w:numId w:val="39"/>
              </w:numPr>
            </w:pPr>
            <w:r w:rsidRPr="003F68E4">
              <w:t xml:space="preserve"> Determine the equation of your line of best fit and use this to calculate the length of the rear-limb of a woylie which has a fore-limb which is 6 cm long.</w:t>
            </w:r>
          </w:p>
          <w:p w14:paraId="38AB733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46F4884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C3DB36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617C916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198A2EF4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653817F0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33FB2F1A" w14:textId="77777777" w:rsidR="00483A55" w:rsidRPr="003F68E4" w:rsidRDefault="00483A55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3A55" w:rsidRPr="003F68E4" w14:paraId="217DBBA9" w14:textId="77777777" w:rsidTr="00840CA3">
        <w:trPr>
          <w:cantSplit/>
          <w:trHeight w:val="340"/>
        </w:trPr>
        <w:tc>
          <w:tcPr>
            <w:tcW w:w="10740" w:type="dxa"/>
            <w:gridSpan w:val="3"/>
          </w:tcPr>
          <w:p w14:paraId="3B0B3EE3" w14:textId="77777777" w:rsidR="00483A55" w:rsidRPr="003F68E4" w:rsidRDefault="00483A55" w:rsidP="00483A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 xml:space="preserve">Question </w:t>
            </w:r>
            <w:r w:rsidR="00013BB3" w:rsidRPr="003F68E4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  <w:r w:rsidRPr="003F68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CC0D0C"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3F68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marks)</w:t>
            </w:r>
          </w:p>
          <w:p w14:paraId="3978680D" w14:textId="77777777" w:rsidR="003E108B" w:rsidRPr="003F68E4" w:rsidRDefault="003E108B" w:rsidP="002301BD">
            <w:pPr>
              <w:spacing w:after="120" w:line="240" w:lineRule="auto"/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Heather takes out a loan of $30 000 which has interest calculated monthly and repayments of $500.00 deducted after the interest is added.</w:t>
            </w:r>
          </w:p>
          <w:p w14:paraId="5B3C8F8A" w14:textId="77777777" w:rsidR="003E108B" w:rsidRPr="003F68E4" w:rsidRDefault="003E108B" w:rsidP="0073269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 xml:space="preserve">Interest is calculated </w:t>
            </w:r>
            <w:r w:rsidR="00963421" w:rsidRPr="003F68E4">
              <w:rPr>
                <w:rFonts w:ascii="Times New Roman" w:hAnsi="Times New Roman"/>
                <w:sz w:val="24"/>
                <w:szCs w:val="24"/>
              </w:rPr>
              <w:t xml:space="preserve">using the formula: </w:t>
            </w:r>
            <w:r w:rsidRPr="003F68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23EDB" w:rsidRPr="003F68E4">
              <w:rPr>
                <w:rFonts w:ascii="Times New Roman" w:eastAsia="Calibri" w:hAnsi="Times New Roman" w:cs="Times New Roman"/>
                <w:color w:val="FF0000"/>
                <w:position w:val="-20"/>
                <w:sz w:val="24"/>
                <w:szCs w:val="24"/>
              </w:rPr>
              <w:object w:dxaOrig="4360" w:dyaOrig="608" w14:anchorId="68AA9B74">
                <v:shape id="_x0000_i1079" type="#_x0000_t75" style="width:202.5pt;height:28.5pt" o:ole="">
                  <v:imagedata r:id="rId115" o:title=""/>
                </v:shape>
                <o:OLEObject Type="Embed" ProgID="FXEquation.Equation" ShapeID="_x0000_i1079" DrawAspect="Content" ObjectID="_1625511761" r:id="rId116"/>
              </w:object>
            </w:r>
            <w:r w:rsidRPr="003F68E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.</w:t>
            </w:r>
          </w:p>
          <w:p w14:paraId="3DF2DB93" w14:textId="77777777" w:rsidR="0073269F" w:rsidRPr="003F68E4" w:rsidRDefault="003E108B" w:rsidP="0073269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68E4">
              <w:rPr>
                <w:rFonts w:ascii="Times New Roman" w:hAnsi="Times New Roman"/>
                <w:sz w:val="24"/>
                <w:szCs w:val="24"/>
              </w:rPr>
              <w:t>Heather draws up the table below, to show the progress of the loan over the first six months.</w:t>
            </w:r>
          </w:p>
          <w:tbl>
            <w:tblPr>
              <w:tblW w:w="7580" w:type="dxa"/>
              <w:tblInd w:w="1465" w:type="dxa"/>
              <w:tblLook w:val="04A0" w:firstRow="1" w:lastRow="0" w:firstColumn="1" w:lastColumn="0" w:noHBand="0" w:noVBand="1"/>
            </w:tblPr>
            <w:tblGrid>
              <w:gridCol w:w="1320"/>
              <w:gridCol w:w="1600"/>
              <w:gridCol w:w="1520"/>
              <w:gridCol w:w="1480"/>
              <w:gridCol w:w="1660"/>
            </w:tblGrid>
            <w:tr w:rsidR="003E108B" w:rsidRPr="003F68E4" w14:paraId="0DCE4505" w14:textId="77777777" w:rsidTr="00E01C8C">
              <w:trPr>
                <w:trHeight w:val="315"/>
              </w:trPr>
              <w:tc>
                <w:tcPr>
                  <w:tcW w:w="1320" w:type="dxa"/>
                  <w:tcBorders>
                    <w:top w:val="single" w:sz="8" w:space="0" w:color="280070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noWrap/>
                  <w:vAlign w:val="bottom"/>
                  <w:hideMark/>
                </w:tcPr>
                <w:p w14:paraId="28DE660E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en-AU"/>
                    </w:rPr>
                    <w:t>N</w:t>
                  </w:r>
                </w:p>
              </w:tc>
              <w:tc>
                <w:tcPr>
                  <w:tcW w:w="1600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noWrap/>
                  <w:vAlign w:val="bottom"/>
                  <w:hideMark/>
                </w:tcPr>
                <w:p w14:paraId="76FDDDC8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en-AU"/>
                    </w:rPr>
                    <w:t>P</w:t>
                  </w:r>
                </w:p>
              </w:tc>
              <w:tc>
                <w:tcPr>
                  <w:tcW w:w="1520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noWrap/>
                  <w:vAlign w:val="bottom"/>
                  <w:hideMark/>
                </w:tcPr>
                <w:p w14:paraId="0432326D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eastAsia="en-AU"/>
                    </w:rPr>
                    <w:t>I</w:t>
                  </w:r>
                </w:p>
              </w:tc>
              <w:tc>
                <w:tcPr>
                  <w:tcW w:w="1480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4C54150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en-AU"/>
                    </w:rPr>
                    <w:t>P + I</w:t>
                  </w:r>
                </w:p>
              </w:tc>
              <w:tc>
                <w:tcPr>
                  <w:tcW w:w="1660" w:type="dxa"/>
                  <w:tcBorders>
                    <w:top w:val="single" w:sz="8" w:space="0" w:color="280070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E675900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en-AU"/>
                    </w:rPr>
                    <w:t>P + I - R</w:t>
                  </w:r>
                </w:p>
              </w:tc>
            </w:tr>
            <w:tr w:rsidR="003E108B" w:rsidRPr="003F68E4" w14:paraId="4D1BBBF1" w14:textId="77777777" w:rsidTr="00E01C8C">
              <w:trPr>
                <w:trHeight w:val="315"/>
              </w:trPr>
              <w:tc>
                <w:tcPr>
                  <w:tcW w:w="1320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D3A9993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en-AU"/>
                    </w:rPr>
                    <w:t>1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0C225E31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$30 000.00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D8443B6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$200.00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62662A6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$30 200.00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9A369B9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$29 700.00</w:t>
                  </w:r>
                </w:p>
              </w:tc>
            </w:tr>
            <w:tr w:rsidR="003E108B" w:rsidRPr="003F68E4" w14:paraId="6787A951" w14:textId="77777777" w:rsidTr="00E01C8C">
              <w:trPr>
                <w:trHeight w:val="315"/>
              </w:trPr>
              <w:tc>
                <w:tcPr>
                  <w:tcW w:w="1320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C05EF4F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en-AU"/>
                    </w:rPr>
                    <w:t>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ABA6C9C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$29 700.00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CE57E60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$198.00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B2E23AF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$29 898.00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41BBF52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$29 398.00</w:t>
                  </w:r>
                </w:p>
              </w:tc>
            </w:tr>
            <w:tr w:rsidR="003E108B" w:rsidRPr="003F68E4" w14:paraId="4E6B0B5E" w14:textId="77777777" w:rsidTr="00E01C8C">
              <w:trPr>
                <w:trHeight w:val="315"/>
              </w:trPr>
              <w:tc>
                <w:tcPr>
                  <w:tcW w:w="1320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A77846E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en-AU"/>
                    </w:rPr>
                    <w:t>3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6206167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$29 398.00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3458669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$195.99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D422363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$29 593.99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D54847A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$29 093.99</w:t>
                  </w:r>
                </w:p>
              </w:tc>
            </w:tr>
            <w:tr w:rsidR="003E108B" w:rsidRPr="003F68E4" w14:paraId="4D36BC36" w14:textId="77777777" w:rsidTr="00E01C8C">
              <w:trPr>
                <w:trHeight w:val="315"/>
              </w:trPr>
              <w:tc>
                <w:tcPr>
                  <w:tcW w:w="1320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7BA00730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en-AU"/>
                    </w:rPr>
                    <w:t>4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540A7CF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$29 093.99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C729547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$193.96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2D59FE8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$29 287.95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8645C53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$28 787.95</w:t>
                  </w:r>
                </w:p>
              </w:tc>
            </w:tr>
            <w:tr w:rsidR="003E108B" w:rsidRPr="003F68E4" w14:paraId="06B97AE0" w14:textId="77777777" w:rsidTr="00E01C8C">
              <w:trPr>
                <w:trHeight w:val="315"/>
              </w:trPr>
              <w:tc>
                <w:tcPr>
                  <w:tcW w:w="1320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7DF3836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5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97C4C3A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$28 787.95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0853A65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$191.92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621DE8B1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$28 979.87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3074AA64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$28 479.87</w:t>
                  </w:r>
                </w:p>
              </w:tc>
            </w:tr>
            <w:tr w:rsidR="003E108B" w:rsidRPr="003F68E4" w14:paraId="753B580D" w14:textId="77777777" w:rsidTr="00E01C8C">
              <w:trPr>
                <w:trHeight w:val="315"/>
              </w:trPr>
              <w:tc>
                <w:tcPr>
                  <w:tcW w:w="1320" w:type="dxa"/>
                  <w:tcBorders>
                    <w:top w:val="nil"/>
                    <w:left w:val="single" w:sz="8" w:space="0" w:color="280070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4AB8DDD" w14:textId="77777777" w:rsidR="003E108B" w:rsidRPr="003F68E4" w:rsidRDefault="003E108B" w:rsidP="003E108B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6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146E0A64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$28 479.87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5C914D28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$189.87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4D49E587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$28 669.73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280070"/>
                    <w:right w:val="single" w:sz="8" w:space="0" w:color="280070"/>
                  </w:tcBorders>
                  <w:shd w:val="clear" w:color="auto" w:fill="auto"/>
                  <w:vAlign w:val="center"/>
                  <w:hideMark/>
                </w:tcPr>
                <w:p w14:paraId="26F73866" w14:textId="77777777" w:rsidR="003E108B" w:rsidRPr="003F68E4" w:rsidRDefault="003E108B" w:rsidP="003E108B">
                  <w:pPr>
                    <w:spacing w:after="0" w:line="240" w:lineRule="auto"/>
                    <w:jc w:val="right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</w:pPr>
                  <w:r w:rsidRPr="003F68E4"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en-AU"/>
                    </w:rPr>
                    <w:t>$28 169.73</w:t>
                  </w:r>
                </w:p>
              </w:tc>
            </w:tr>
          </w:tbl>
          <w:p w14:paraId="00ADD101" w14:textId="77777777" w:rsidR="0073269F" w:rsidRPr="003F68E4" w:rsidRDefault="0073269F" w:rsidP="00304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37C498" w14:textId="77777777" w:rsidR="00304325" w:rsidRPr="003F68E4" w:rsidRDefault="00304325" w:rsidP="0073269F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A55" w:rsidRPr="003F68E4" w14:paraId="14CFBF50" w14:textId="77777777" w:rsidTr="00840CA3">
        <w:trPr>
          <w:cantSplit/>
          <w:trHeight w:val="851"/>
        </w:trPr>
        <w:tc>
          <w:tcPr>
            <w:tcW w:w="567" w:type="dxa"/>
          </w:tcPr>
          <w:p w14:paraId="6F950976" w14:textId="77777777" w:rsidR="00483A55" w:rsidRPr="003F68E4" w:rsidRDefault="00483A55" w:rsidP="00483A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4398EBDD" w14:textId="77777777" w:rsidR="00483A55" w:rsidRPr="003F68E4" w:rsidRDefault="00483A55" w:rsidP="00483A55">
            <w:pPr>
              <w:pStyle w:val="Section3Style"/>
              <w:numPr>
                <w:ilvl w:val="0"/>
                <w:numId w:val="42"/>
              </w:numPr>
            </w:pPr>
            <w:r w:rsidRPr="003F68E4">
              <w:t xml:space="preserve"> </w:t>
            </w:r>
            <w:r w:rsidR="003E108B" w:rsidRPr="003F68E4">
              <w:t xml:space="preserve">What is the annual </w:t>
            </w:r>
            <w:r w:rsidR="00E01C8C" w:rsidRPr="003F68E4">
              <w:t>i</w:t>
            </w:r>
            <w:r w:rsidR="003E108B" w:rsidRPr="003F68E4">
              <w:t>nterest rate</w:t>
            </w:r>
            <w:r w:rsidR="00304325" w:rsidRPr="003F68E4">
              <w:t xml:space="preserve"> as a percentage</w:t>
            </w:r>
            <w:r w:rsidR="003E108B" w:rsidRPr="003F68E4">
              <w:t>?</w:t>
            </w:r>
          </w:p>
          <w:p w14:paraId="5C9D6668" w14:textId="77777777" w:rsidR="00304325" w:rsidRPr="003F68E4" w:rsidRDefault="00304325" w:rsidP="00304325">
            <w:pPr>
              <w:pStyle w:val="Section3Style"/>
              <w:ind w:left="360" w:firstLine="0"/>
            </w:pPr>
          </w:p>
          <w:p w14:paraId="1D6E9DEB" w14:textId="77777777" w:rsidR="00304325" w:rsidRPr="003F68E4" w:rsidRDefault="00304325" w:rsidP="0030432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37ACF6B2" w14:textId="77777777" w:rsidR="00304325" w:rsidRPr="003F68E4" w:rsidRDefault="00304325" w:rsidP="00304325">
            <w:pPr>
              <w:pStyle w:val="Section3Style"/>
              <w:ind w:left="360" w:firstLine="0"/>
            </w:pPr>
          </w:p>
          <w:p w14:paraId="0180D898" w14:textId="77777777" w:rsidR="00304325" w:rsidRPr="003F68E4" w:rsidRDefault="00304325" w:rsidP="0030432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4701EF19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03E6E8C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6623B558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2F0CB90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6ABDF793" w14:textId="77777777" w:rsidR="00483A55" w:rsidRPr="003F68E4" w:rsidRDefault="00304325" w:rsidP="00483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3A55" w:rsidRPr="003F68E4" w14:paraId="4E4995A7" w14:textId="77777777" w:rsidTr="00840CA3">
        <w:trPr>
          <w:cantSplit/>
          <w:trHeight w:val="851"/>
        </w:trPr>
        <w:tc>
          <w:tcPr>
            <w:tcW w:w="567" w:type="dxa"/>
          </w:tcPr>
          <w:p w14:paraId="00EB22AE" w14:textId="77777777" w:rsidR="00483A55" w:rsidRPr="003F68E4" w:rsidRDefault="00483A55" w:rsidP="00483A55">
            <w:pPr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7" w:type="dxa"/>
          </w:tcPr>
          <w:p w14:paraId="579E0CAE" w14:textId="77777777" w:rsidR="00483A55" w:rsidRPr="003F68E4" w:rsidRDefault="00483A55" w:rsidP="00483A55">
            <w:pPr>
              <w:pStyle w:val="Section3Style"/>
              <w:numPr>
                <w:ilvl w:val="0"/>
                <w:numId w:val="42"/>
              </w:numPr>
            </w:pPr>
            <w:r w:rsidRPr="003F68E4">
              <w:t xml:space="preserve"> </w:t>
            </w:r>
            <w:r w:rsidR="00304325" w:rsidRPr="003F68E4">
              <w:t xml:space="preserve">What is the principal at the start of the </w:t>
            </w:r>
            <w:r w:rsidR="003F7422" w:rsidRPr="003F68E4">
              <w:t>8</w:t>
            </w:r>
            <w:r w:rsidR="00304325" w:rsidRPr="003F68E4">
              <w:rPr>
                <w:vertAlign w:val="superscript"/>
              </w:rPr>
              <w:t>th</w:t>
            </w:r>
            <w:r w:rsidR="00304325" w:rsidRPr="003F68E4">
              <w:t xml:space="preserve"> year?</w:t>
            </w:r>
          </w:p>
          <w:p w14:paraId="65595423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2EFDC1B8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7FD851C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33E87823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78559EF1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07BF87A7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  <w:p w14:paraId="59C3CE22" w14:textId="77777777" w:rsidR="00483A55" w:rsidRPr="003F68E4" w:rsidRDefault="00483A55" w:rsidP="00483A55">
            <w:pPr>
              <w:pStyle w:val="Section3Style"/>
              <w:ind w:left="360" w:firstLine="0"/>
            </w:pPr>
          </w:p>
          <w:p w14:paraId="47C7DE98" w14:textId="77777777" w:rsidR="00483A55" w:rsidRPr="003F68E4" w:rsidRDefault="00483A55" w:rsidP="00483A55">
            <w:pPr>
              <w:pStyle w:val="Section3Style"/>
              <w:ind w:left="360" w:firstLine="0"/>
            </w:pPr>
            <w:r w:rsidRPr="003F68E4">
              <w:t>……………………………………………………………………………………………</w:t>
            </w:r>
          </w:p>
        </w:tc>
        <w:tc>
          <w:tcPr>
            <w:tcW w:w="1166" w:type="dxa"/>
          </w:tcPr>
          <w:p w14:paraId="59B34ACE" w14:textId="77777777" w:rsidR="00483A55" w:rsidRPr="003F68E4" w:rsidRDefault="00304325" w:rsidP="00483A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8E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83A55" w:rsidRPr="00A417C8" w14:paraId="4FB492F4" w14:textId="77777777" w:rsidTr="00D354AF">
        <w:trPr>
          <w:cantSplit/>
          <w:trHeight w:val="851"/>
        </w:trPr>
        <w:tc>
          <w:tcPr>
            <w:tcW w:w="567" w:type="dxa"/>
          </w:tcPr>
          <w:p w14:paraId="77FF192E" w14:textId="77777777" w:rsidR="00483A55" w:rsidRPr="00A417C8" w:rsidRDefault="00483A55" w:rsidP="00483A55">
            <w:pPr>
              <w:ind w:left="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07" w:type="dxa"/>
            <w:vAlign w:val="bottom"/>
          </w:tcPr>
          <w:p w14:paraId="10760109" w14:textId="77777777" w:rsidR="00483A55" w:rsidRPr="004B04F4" w:rsidRDefault="00483A55" w:rsidP="00D354AF">
            <w:pPr>
              <w:pStyle w:val="Section3Style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4B04F4">
              <w:rPr>
                <w:b/>
                <w:sz w:val="28"/>
                <w:szCs w:val="28"/>
              </w:rPr>
              <w:t>End of Examination</w:t>
            </w:r>
          </w:p>
        </w:tc>
        <w:tc>
          <w:tcPr>
            <w:tcW w:w="1166" w:type="dxa"/>
          </w:tcPr>
          <w:p w14:paraId="1A126B8C" w14:textId="77777777" w:rsidR="00483A55" w:rsidRPr="00A417C8" w:rsidRDefault="00483A55" w:rsidP="00483A5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5D768437" w14:textId="77777777" w:rsidR="00127940" w:rsidRDefault="00127940">
      <w:pPr>
        <w:spacing w:after="0" w:line="240" w:lineRule="auto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E1A18" w14:paraId="2C12C0F9" w14:textId="77777777" w:rsidTr="006E1A18">
        <w:tc>
          <w:tcPr>
            <w:tcW w:w="10682" w:type="dxa"/>
          </w:tcPr>
          <w:p w14:paraId="26BB0933" w14:textId="77777777" w:rsidR="006E1A18" w:rsidRDefault="006E1A1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Section II   Extra writing space</w:t>
            </w:r>
          </w:p>
          <w:p w14:paraId="705CAD7C" w14:textId="77777777" w:rsidR="006E1A18" w:rsidRDefault="006E1A1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14:paraId="2E786496" w14:textId="77777777" w:rsidR="006E1A18" w:rsidRDefault="006E1A1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If you use this space, clearly indicate which question you are answering.</w:t>
            </w:r>
          </w:p>
          <w:p w14:paraId="5BB78FC1" w14:textId="77777777" w:rsidR="006E1A18" w:rsidRPr="006E1A18" w:rsidRDefault="006E1A1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6E1A18" w14:paraId="1C8E2AC1" w14:textId="77777777" w:rsidTr="006E1A18">
        <w:trPr>
          <w:trHeight w:val="510"/>
        </w:trPr>
        <w:tc>
          <w:tcPr>
            <w:tcW w:w="10682" w:type="dxa"/>
          </w:tcPr>
          <w:p w14:paraId="6681CC79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61C17E62" w14:textId="77777777" w:rsidTr="006E1A18">
        <w:trPr>
          <w:trHeight w:val="510"/>
        </w:trPr>
        <w:tc>
          <w:tcPr>
            <w:tcW w:w="10682" w:type="dxa"/>
          </w:tcPr>
          <w:p w14:paraId="150AFE11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285DA89A" w14:textId="77777777" w:rsidTr="006E1A18">
        <w:trPr>
          <w:trHeight w:val="510"/>
        </w:trPr>
        <w:tc>
          <w:tcPr>
            <w:tcW w:w="10682" w:type="dxa"/>
          </w:tcPr>
          <w:p w14:paraId="571A55E2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7987023E" w14:textId="77777777" w:rsidTr="006E1A18">
        <w:trPr>
          <w:trHeight w:val="510"/>
        </w:trPr>
        <w:tc>
          <w:tcPr>
            <w:tcW w:w="10682" w:type="dxa"/>
          </w:tcPr>
          <w:p w14:paraId="2C19EC32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5536F6A5" w14:textId="77777777" w:rsidTr="006E1A18">
        <w:trPr>
          <w:trHeight w:val="510"/>
        </w:trPr>
        <w:tc>
          <w:tcPr>
            <w:tcW w:w="10682" w:type="dxa"/>
          </w:tcPr>
          <w:p w14:paraId="4B6DFAAF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14A711F5" w14:textId="77777777" w:rsidTr="006E1A18">
        <w:trPr>
          <w:trHeight w:val="510"/>
        </w:trPr>
        <w:tc>
          <w:tcPr>
            <w:tcW w:w="10682" w:type="dxa"/>
          </w:tcPr>
          <w:p w14:paraId="38A1076F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0F34BF1C" w14:textId="77777777" w:rsidTr="006E1A18">
        <w:trPr>
          <w:trHeight w:val="510"/>
        </w:trPr>
        <w:tc>
          <w:tcPr>
            <w:tcW w:w="10682" w:type="dxa"/>
          </w:tcPr>
          <w:p w14:paraId="6868954E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554C331F" w14:textId="77777777" w:rsidTr="006E1A18">
        <w:trPr>
          <w:trHeight w:val="510"/>
        </w:trPr>
        <w:tc>
          <w:tcPr>
            <w:tcW w:w="10682" w:type="dxa"/>
          </w:tcPr>
          <w:p w14:paraId="75944C9E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5275D175" w14:textId="77777777" w:rsidTr="006E1A18">
        <w:trPr>
          <w:trHeight w:val="510"/>
        </w:trPr>
        <w:tc>
          <w:tcPr>
            <w:tcW w:w="10682" w:type="dxa"/>
          </w:tcPr>
          <w:p w14:paraId="6752117D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244948EE" w14:textId="77777777" w:rsidTr="006E1A18">
        <w:trPr>
          <w:trHeight w:val="510"/>
        </w:trPr>
        <w:tc>
          <w:tcPr>
            <w:tcW w:w="10682" w:type="dxa"/>
          </w:tcPr>
          <w:p w14:paraId="0CF168AC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7D2A6CDA" w14:textId="77777777" w:rsidTr="006E1A18">
        <w:trPr>
          <w:trHeight w:val="510"/>
        </w:trPr>
        <w:tc>
          <w:tcPr>
            <w:tcW w:w="10682" w:type="dxa"/>
          </w:tcPr>
          <w:p w14:paraId="2A7FA003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6BDB5FEC" w14:textId="77777777" w:rsidTr="006E1A18">
        <w:trPr>
          <w:trHeight w:val="510"/>
        </w:trPr>
        <w:tc>
          <w:tcPr>
            <w:tcW w:w="10682" w:type="dxa"/>
          </w:tcPr>
          <w:p w14:paraId="5F9ED843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2E309187" w14:textId="77777777" w:rsidTr="006E1A18">
        <w:trPr>
          <w:trHeight w:val="510"/>
        </w:trPr>
        <w:tc>
          <w:tcPr>
            <w:tcW w:w="10682" w:type="dxa"/>
          </w:tcPr>
          <w:p w14:paraId="59FBDBEA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28AB22B4" w14:textId="77777777" w:rsidTr="006E1A18">
        <w:trPr>
          <w:trHeight w:val="510"/>
        </w:trPr>
        <w:tc>
          <w:tcPr>
            <w:tcW w:w="10682" w:type="dxa"/>
          </w:tcPr>
          <w:p w14:paraId="184BA2A4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0517F077" w14:textId="77777777" w:rsidTr="006E1A18">
        <w:trPr>
          <w:trHeight w:val="510"/>
        </w:trPr>
        <w:tc>
          <w:tcPr>
            <w:tcW w:w="10682" w:type="dxa"/>
          </w:tcPr>
          <w:p w14:paraId="485F24EA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38E96F3F" w14:textId="77777777" w:rsidTr="006E1A18">
        <w:trPr>
          <w:trHeight w:val="510"/>
        </w:trPr>
        <w:tc>
          <w:tcPr>
            <w:tcW w:w="10682" w:type="dxa"/>
          </w:tcPr>
          <w:p w14:paraId="0270B557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17733D04" w14:textId="77777777" w:rsidTr="006E1A18">
        <w:trPr>
          <w:trHeight w:val="510"/>
        </w:trPr>
        <w:tc>
          <w:tcPr>
            <w:tcW w:w="10682" w:type="dxa"/>
          </w:tcPr>
          <w:p w14:paraId="6E5D96E8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6BDED9F4" w14:textId="77777777" w:rsidTr="006E1A18">
        <w:trPr>
          <w:trHeight w:val="510"/>
        </w:trPr>
        <w:tc>
          <w:tcPr>
            <w:tcW w:w="10682" w:type="dxa"/>
          </w:tcPr>
          <w:p w14:paraId="3AF88A4F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7568B079" w14:textId="77777777" w:rsidTr="006E1A18">
        <w:trPr>
          <w:trHeight w:val="510"/>
        </w:trPr>
        <w:tc>
          <w:tcPr>
            <w:tcW w:w="10682" w:type="dxa"/>
          </w:tcPr>
          <w:p w14:paraId="5F5C5D00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5CAD6AC8" w14:textId="77777777" w:rsidTr="006E1A18">
        <w:trPr>
          <w:trHeight w:val="510"/>
        </w:trPr>
        <w:tc>
          <w:tcPr>
            <w:tcW w:w="10682" w:type="dxa"/>
          </w:tcPr>
          <w:p w14:paraId="4C470C3D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38FEDE62" w14:textId="77777777" w:rsidTr="006E1A18">
        <w:trPr>
          <w:trHeight w:val="510"/>
        </w:trPr>
        <w:tc>
          <w:tcPr>
            <w:tcW w:w="10682" w:type="dxa"/>
          </w:tcPr>
          <w:p w14:paraId="03E666B5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15CD3B5B" w14:textId="77777777" w:rsidTr="006E1A18">
        <w:trPr>
          <w:trHeight w:val="510"/>
        </w:trPr>
        <w:tc>
          <w:tcPr>
            <w:tcW w:w="10682" w:type="dxa"/>
          </w:tcPr>
          <w:p w14:paraId="24A62B06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0608F4D9" w14:textId="77777777" w:rsidTr="006E1A18">
        <w:trPr>
          <w:trHeight w:val="510"/>
        </w:trPr>
        <w:tc>
          <w:tcPr>
            <w:tcW w:w="10682" w:type="dxa"/>
          </w:tcPr>
          <w:p w14:paraId="7D6AD20B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6E1A18" w14:paraId="164C5103" w14:textId="77777777" w:rsidTr="006E1A18">
        <w:trPr>
          <w:trHeight w:val="510"/>
        </w:trPr>
        <w:tc>
          <w:tcPr>
            <w:tcW w:w="10682" w:type="dxa"/>
          </w:tcPr>
          <w:p w14:paraId="20A5DE42" w14:textId="77777777" w:rsidR="006E1A18" w:rsidRDefault="006E1A18">
            <w:pPr>
              <w:spacing w:after="0" w:line="240" w:lineRule="auto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0D070759" w14:textId="77777777" w:rsidR="004B04F4" w:rsidRDefault="004B04F4" w:rsidP="00613180">
      <w:pPr>
        <w:rPr>
          <w:rFonts w:asciiTheme="minorHAnsi" w:hAnsiTheme="minorHAnsi" w:cstheme="minorHAnsi"/>
          <w:sz w:val="28"/>
        </w:rPr>
        <w:sectPr w:rsidR="004B04F4" w:rsidSect="00613180">
          <w:headerReference w:type="default" r:id="rId117"/>
          <w:footerReference w:type="default" r:id="rId118"/>
          <w:headerReference w:type="first" r:id="rId119"/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61B18EBD" w14:textId="77777777" w:rsidR="004B04F4" w:rsidRDefault="004B04F4" w:rsidP="004B04F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en-AU"/>
        </w:rPr>
      </w:pPr>
      <w:r>
        <w:rPr>
          <w:rFonts w:ascii="Times New Roman" w:eastAsia="Times New Roman" w:hAnsi="Times New Roman"/>
          <w:sz w:val="24"/>
          <w:szCs w:val="24"/>
          <w:lang w:val="en-US" w:eastAsia="en-AU"/>
        </w:rPr>
        <w:t>201</w:t>
      </w:r>
      <w:r w:rsidR="006A0261">
        <w:rPr>
          <w:rFonts w:ascii="Times New Roman" w:eastAsia="Times New Roman" w:hAnsi="Times New Roman"/>
          <w:sz w:val="24"/>
          <w:szCs w:val="24"/>
          <w:lang w:val="en-US" w:eastAsia="en-AU"/>
        </w:rPr>
        <w:t>9</w:t>
      </w:r>
      <w:r>
        <w:rPr>
          <w:rFonts w:ascii="Times New Roman" w:eastAsia="Times New Roman" w:hAnsi="Times New Roman"/>
          <w:sz w:val="24"/>
          <w:szCs w:val="24"/>
          <w:lang w:val="en-US" w:eastAsia="en-AU"/>
        </w:rPr>
        <w:t xml:space="preserve"> </w:t>
      </w:r>
      <w:r w:rsidR="006A0261">
        <w:rPr>
          <w:rFonts w:ascii="Times New Roman" w:eastAsia="Times New Roman" w:hAnsi="Times New Roman"/>
          <w:sz w:val="24"/>
          <w:szCs w:val="24"/>
          <w:lang w:val="en-US" w:eastAsia="en-AU"/>
        </w:rPr>
        <w:t>Trial Higher School Certificate</w:t>
      </w:r>
      <w:r>
        <w:rPr>
          <w:rFonts w:ascii="Times New Roman" w:eastAsia="Times New Roman" w:hAnsi="Times New Roman"/>
          <w:sz w:val="24"/>
          <w:szCs w:val="24"/>
          <w:lang w:val="en-US" w:eastAsia="en-AU"/>
        </w:rPr>
        <w:t xml:space="preserve"> Examination</w:t>
      </w:r>
    </w:p>
    <w:p w14:paraId="73BDC558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5248B542" w14:textId="77777777" w:rsidR="004B04F4" w:rsidRPr="00263FA6" w:rsidRDefault="004B04F4" w:rsidP="004B04F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val="en-US" w:eastAsia="en-AU"/>
        </w:rPr>
      </w:pPr>
      <w:r w:rsidRPr="00263FA6">
        <w:rPr>
          <w:rFonts w:ascii="Times New Roman" w:eastAsia="Times New Roman" w:hAnsi="Times New Roman"/>
          <w:sz w:val="32"/>
          <w:szCs w:val="32"/>
          <w:lang w:val="en-US" w:eastAsia="en-AU"/>
        </w:rPr>
        <w:t>Mathematics Standard 2</w:t>
      </w:r>
    </w:p>
    <w:p w14:paraId="4A5E7B38" w14:textId="77777777" w:rsidR="004B04F4" w:rsidRDefault="004B04F4" w:rsidP="004B04F4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25A9EFCF" w14:textId="5AE2917F" w:rsidR="004B04F4" w:rsidRPr="00263FA6" w:rsidRDefault="004B04F4" w:rsidP="004B04F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en-AU"/>
        </w:rPr>
      </w:pPr>
      <w:r>
        <w:rPr>
          <w:rFonts w:ascii="Times New Roman" w:eastAsia="Times New Roman" w:hAnsi="Times New Roman"/>
          <w:sz w:val="24"/>
          <w:szCs w:val="24"/>
          <w:lang w:val="en-US" w:eastAsia="en-AU"/>
        </w:rPr>
        <w:t xml:space="preserve">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val="en-US" w:eastAsia="en-AU"/>
        </w:rPr>
        <w:t>REFERENCE SHEET</w:t>
      </w:r>
    </w:p>
    <w:p w14:paraId="03619139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510CF3F3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F5A333C" wp14:editId="426C6EBF">
                <wp:simplePos x="0" y="0"/>
                <wp:positionH relativeFrom="column">
                  <wp:posOffset>3370521</wp:posOffset>
                </wp:positionH>
                <wp:positionV relativeFrom="paragraph">
                  <wp:posOffset>184357</wp:posOffset>
                </wp:positionV>
                <wp:extent cx="0" cy="6974958"/>
                <wp:effectExtent l="0" t="0" r="38100" b="3556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749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DD551C" id="Straight Connector 6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4pt,14.5pt" to="265.4pt,5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" strokecolor="#4579b8 [3044]"/>
            </w:pict>
          </mc:Fallback>
        </mc:AlternateContent>
      </w:r>
    </w:p>
    <w:p w14:paraId="78F78C9D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4BDA4CFC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10C83365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6B6866FB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1F439B5B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7FABA262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76818FDF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63794B08" w14:textId="6477BE61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3F4056D6" w14:textId="5CF7CD34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22501CEC" w14:textId="1319C2C4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767240A7" w14:textId="6FFF3AE6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18274C58" w14:textId="0F16C282" w:rsidR="004B04F4" w:rsidRDefault="005D5D38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  <w:r w:rsidRPr="001E38BB">
        <w:rPr>
          <w:rFonts w:ascii="Times New Roman" w:eastAsia="Times New Roman" w:hAnsi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60800" behindDoc="0" locked="0" layoutInCell="1" allowOverlap="1" wp14:anchorId="78C87660" wp14:editId="29B1DCFD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8154000" cy="3290400"/>
            <wp:effectExtent l="0" t="666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4616"/>
                    <a:stretch/>
                  </pic:blipFill>
                  <pic:spPr bwMode="auto">
                    <a:xfrm rot="5400000">
                      <a:off x="0" y="0"/>
                      <a:ext cx="8154000" cy="32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8813E" w14:textId="5384A465" w:rsidR="004B04F4" w:rsidRDefault="005D5D38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  <w:r w:rsidRPr="005D5D38">
        <w:rPr>
          <w:rFonts w:ascii="Times New Roman" w:eastAsia="Times New Roman" w:hAnsi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65920" behindDoc="0" locked="0" layoutInCell="1" allowOverlap="1" wp14:anchorId="0CE6453C" wp14:editId="695A8987">
            <wp:simplePos x="0" y="0"/>
            <wp:positionH relativeFrom="page">
              <wp:posOffset>1571943</wp:posOffset>
            </wp:positionH>
            <wp:positionV relativeFrom="paragraph">
              <wp:posOffset>54407</wp:posOffset>
            </wp:positionV>
            <wp:extent cx="8132400" cy="3358800"/>
            <wp:effectExtent l="5397" t="0" r="7938" b="793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24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306FB" w14:textId="18ECE7C8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4CDFB4C2" w14:textId="18D18F4F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3D264DC5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01824980" w14:textId="528A63FD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7E4A592F" w14:textId="711EE640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054C6E4B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602FE8D1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29039542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0981DE12" w14:textId="6BEA0CE0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56310AE4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327BA911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4D11BBA7" w14:textId="1B796A7B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3C58E4A3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39481B6E" w14:textId="42EEEE53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1E51191D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283D3252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4EC043E3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40F93BF9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347E9780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7786CD62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0982182C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5EE6154B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3BCBB8C3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117BD481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56940D2A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08C9D5DC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421E04FB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14B1E388" w14:textId="77777777" w:rsidR="004B04F4" w:rsidRDefault="004B04F4" w:rsidP="004B04F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</w:pPr>
    </w:p>
    <w:p w14:paraId="0772A3CA" w14:textId="77777777" w:rsidR="006E1A18" w:rsidRPr="006E1A18" w:rsidRDefault="00127940" w:rsidP="00613180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Theme="minorHAnsi" w:hAnsiTheme="minorHAnsi" w:cstheme="minorHAnsi"/>
          <w:sz w:val="28"/>
        </w:rPr>
        <w:br w:type="page"/>
      </w:r>
    </w:p>
    <w:p w14:paraId="54022584" w14:textId="77777777" w:rsidR="004B04F4" w:rsidRDefault="004B04F4" w:rsidP="006E1A1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AU"/>
        </w:rPr>
        <w:sectPr w:rsidR="004B04F4" w:rsidSect="004B04F4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bookmarkStart w:id="1" w:name="_Hlk532585017" w:displacedByCustomXml="next"/>
    <w:sdt>
      <w:sdtPr>
        <w:rPr>
          <w:rFonts w:asciiTheme="majorHAnsi" w:hAnsiTheme="majorHAnsi" w:cstheme="minorHAnsi"/>
          <w:b/>
          <w:sz w:val="28"/>
        </w:rPr>
        <w:alias w:val="Comments"/>
        <w:tag w:val=""/>
        <w:id w:val="396094134"/>
        <w:placeholder>
          <w:docPart w:val="5DAD70B67D0845DBA7ED2F4F083C25B7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p w14:paraId="71662E70" w14:textId="1CA9BB41" w:rsidR="005006E1" w:rsidRDefault="00452B32" w:rsidP="00FC5C0C">
          <w:pPr>
            <w:tabs>
              <w:tab w:val="left" w:pos="2040"/>
            </w:tabs>
            <w:spacing w:line="240" w:lineRule="auto"/>
            <w:ind w:left="720"/>
            <w:jc w:val="center"/>
            <w:rPr>
              <w:rFonts w:asciiTheme="majorHAnsi" w:hAnsiTheme="majorHAnsi" w:cstheme="minorHAnsi"/>
              <w:b/>
              <w:sz w:val="28"/>
            </w:rPr>
          </w:pPr>
          <w:r>
            <w:rPr>
              <w:rFonts w:asciiTheme="majorHAnsi" w:hAnsiTheme="majorHAnsi" w:cstheme="minorHAnsi"/>
              <w:b/>
              <w:sz w:val="28"/>
            </w:rPr>
            <w:t>School/College</w:t>
          </w:r>
        </w:p>
      </w:sdtContent>
    </w:sdt>
    <w:p w14:paraId="781077B2" w14:textId="77777777" w:rsidR="006A0261" w:rsidRPr="006A0261" w:rsidRDefault="006A0261" w:rsidP="006A026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en-US" w:eastAsia="en-AU"/>
        </w:rPr>
      </w:pPr>
      <w:r w:rsidRPr="006A0261">
        <w:rPr>
          <w:rFonts w:ascii="Times New Roman" w:eastAsia="Times New Roman" w:hAnsi="Times New Roman"/>
          <w:b/>
          <w:sz w:val="28"/>
          <w:szCs w:val="28"/>
          <w:lang w:val="en-US" w:eastAsia="en-AU"/>
        </w:rPr>
        <w:t>2019 Trial Higher School Certificate Examination</w:t>
      </w:r>
    </w:p>
    <w:p w14:paraId="2ACCCEFE" w14:textId="77777777" w:rsidR="00FC5C0C" w:rsidRPr="00FC5C0C" w:rsidRDefault="00FC5C0C" w:rsidP="00FC5C0C">
      <w:pPr>
        <w:tabs>
          <w:tab w:val="left" w:pos="2040"/>
        </w:tabs>
        <w:spacing w:line="240" w:lineRule="auto"/>
        <w:ind w:left="720"/>
        <w:jc w:val="center"/>
        <w:rPr>
          <w:rFonts w:asciiTheme="majorHAnsi" w:hAnsiTheme="majorHAnsi" w:cstheme="minorHAnsi"/>
          <w:b/>
          <w:sz w:val="28"/>
        </w:rPr>
      </w:pPr>
      <w:r w:rsidRPr="00FC5C0C">
        <w:rPr>
          <w:rFonts w:asciiTheme="majorHAnsi" w:hAnsiTheme="majorHAnsi" w:cstheme="minorHAnsi"/>
          <w:b/>
          <w:sz w:val="28"/>
        </w:rPr>
        <w:t>Mathematics</w:t>
      </w:r>
      <w:r>
        <w:rPr>
          <w:rFonts w:asciiTheme="majorHAnsi" w:hAnsiTheme="majorHAnsi" w:cstheme="minorHAnsi"/>
          <w:b/>
          <w:sz w:val="28"/>
        </w:rPr>
        <w:t xml:space="preserve"> </w:t>
      </w:r>
      <w:r w:rsidR="00076CB7">
        <w:rPr>
          <w:rFonts w:asciiTheme="majorHAnsi" w:hAnsiTheme="majorHAnsi" w:cstheme="minorHAnsi"/>
          <w:b/>
          <w:sz w:val="28"/>
        </w:rPr>
        <w:t>Standard</w:t>
      </w:r>
      <w:r w:rsidRPr="00FC5C0C">
        <w:rPr>
          <w:rFonts w:asciiTheme="majorHAnsi" w:hAnsiTheme="majorHAnsi" w:cstheme="minorHAnsi"/>
          <w:b/>
          <w:sz w:val="28"/>
        </w:rPr>
        <w:t xml:space="preserve"> </w:t>
      </w:r>
      <w:r w:rsidR="006A0261">
        <w:rPr>
          <w:rFonts w:asciiTheme="majorHAnsi" w:hAnsiTheme="majorHAnsi" w:cstheme="minorHAnsi"/>
          <w:b/>
          <w:sz w:val="28"/>
        </w:rPr>
        <w:t>2</w:t>
      </w:r>
    </w:p>
    <w:p w14:paraId="0E2DAC56" w14:textId="77777777" w:rsidR="00FC5C0C" w:rsidRPr="00FC5C0C" w:rsidRDefault="00FC5C0C" w:rsidP="00FC5C0C">
      <w:pPr>
        <w:spacing w:line="240" w:lineRule="auto"/>
        <w:rPr>
          <w:rFonts w:asciiTheme="majorHAnsi" w:hAnsiTheme="majorHAnsi"/>
        </w:rPr>
      </w:pPr>
    </w:p>
    <w:p w14:paraId="09390C5A" w14:textId="77777777" w:rsidR="00FC5C0C" w:rsidRPr="00FC5C0C" w:rsidRDefault="00FC5C0C" w:rsidP="00FC5C0C">
      <w:pPr>
        <w:spacing w:line="240" w:lineRule="auto"/>
        <w:rPr>
          <w:rFonts w:asciiTheme="majorHAnsi" w:hAnsiTheme="majorHAnsi" w:cstheme="minorHAnsi"/>
        </w:rPr>
      </w:pPr>
      <w:r w:rsidRPr="00FC5C0C">
        <w:rPr>
          <w:rFonts w:asciiTheme="majorHAnsi" w:hAnsiTheme="majorHAnsi"/>
        </w:rPr>
        <w:tab/>
      </w:r>
      <w:r w:rsidRPr="00FC5C0C">
        <w:rPr>
          <w:rFonts w:asciiTheme="majorHAnsi" w:hAnsiTheme="majorHAnsi"/>
        </w:rPr>
        <w:tab/>
      </w:r>
      <w:r w:rsidRPr="00FC5C0C">
        <w:rPr>
          <w:rFonts w:asciiTheme="majorHAnsi" w:hAnsiTheme="majorHAnsi" w:cstheme="minorHAnsi"/>
        </w:rPr>
        <w:t>Name ________________________________       Teacher ________________________</w:t>
      </w:r>
    </w:p>
    <w:p w14:paraId="6C9B9982" w14:textId="77777777" w:rsidR="00FC5C0C" w:rsidRPr="00FC5C0C" w:rsidRDefault="00FC5C0C" w:rsidP="00FC5C0C">
      <w:pPr>
        <w:spacing w:after="0"/>
        <w:jc w:val="center"/>
        <w:rPr>
          <w:rFonts w:asciiTheme="majorHAnsi" w:eastAsia="Times New Roman" w:hAnsiTheme="majorHAnsi"/>
          <w:b/>
          <w:bCs/>
          <w:sz w:val="24"/>
          <w:szCs w:val="24"/>
          <w:lang w:eastAsia="en-AU"/>
        </w:rPr>
      </w:pPr>
    </w:p>
    <w:p w14:paraId="285CEEA3" w14:textId="77777777" w:rsidR="00FC5C0C" w:rsidRPr="00FC5C0C" w:rsidRDefault="00FC5C0C" w:rsidP="00FC5C0C">
      <w:pPr>
        <w:spacing w:after="0"/>
        <w:jc w:val="center"/>
        <w:rPr>
          <w:rFonts w:asciiTheme="majorHAnsi" w:eastAsia="Times New Roman" w:hAnsiTheme="majorHAnsi"/>
          <w:sz w:val="28"/>
          <w:szCs w:val="28"/>
          <w:lang w:eastAsia="en-AU"/>
        </w:rPr>
      </w:pPr>
      <w:r w:rsidRPr="00FC5C0C">
        <w:rPr>
          <w:rFonts w:asciiTheme="majorHAnsi" w:eastAsia="Times New Roman" w:hAnsiTheme="majorHAnsi"/>
          <w:b/>
          <w:bCs/>
          <w:sz w:val="28"/>
          <w:szCs w:val="28"/>
          <w:lang w:eastAsia="en-AU"/>
        </w:rPr>
        <w:t>Section I</w:t>
      </w:r>
      <w:r w:rsidRPr="00FC5C0C">
        <w:rPr>
          <w:rFonts w:asciiTheme="majorHAnsi" w:eastAsia="Times New Roman" w:hAnsiTheme="majorHAnsi"/>
          <w:sz w:val="28"/>
          <w:szCs w:val="28"/>
          <w:lang w:eastAsia="en-AU"/>
        </w:rPr>
        <w:t xml:space="preserve"> – </w:t>
      </w:r>
      <w:r w:rsidRPr="00FC5C0C">
        <w:rPr>
          <w:rFonts w:asciiTheme="majorHAnsi" w:eastAsia="Times New Roman" w:hAnsiTheme="majorHAnsi"/>
          <w:b/>
          <w:bCs/>
          <w:sz w:val="28"/>
          <w:szCs w:val="28"/>
          <w:lang w:eastAsia="en-AU"/>
        </w:rPr>
        <w:t>Multiple Choice Answer Sheet</w:t>
      </w:r>
    </w:p>
    <w:p w14:paraId="103BB7F6" w14:textId="77777777" w:rsidR="00FC5C0C" w:rsidRPr="00FC5C0C" w:rsidRDefault="00FC5C0C" w:rsidP="00FC5C0C">
      <w:pPr>
        <w:spacing w:after="0" w:line="240" w:lineRule="auto"/>
        <w:jc w:val="center"/>
        <w:rPr>
          <w:rFonts w:asciiTheme="majorHAnsi" w:eastAsia="Times New Roman" w:hAnsiTheme="majorHAnsi"/>
          <w:sz w:val="24"/>
          <w:szCs w:val="24"/>
          <w:lang w:eastAsia="en-AU"/>
        </w:rPr>
      </w:pPr>
    </w:p>
    <w:p w14:paraId="5E0D1C8D" w14:textId="77777777" w:rsidR="00FC5C0C" w:rsidRPr="00FC5C0C" w:rsidRDefault="00FC5C0C" w:rsidP="00FC5C0C">
      <w:pPr>
        <w:spacing w:after="0"/>
        <w:rPr>
          <w:rFonts w:asciiTheme="majorHAnsi" w:eastAsia="Times New Roman" w:hAnsiTheme="majorHAnsi"/>
          <w:b/>
          <w:bCs/>
          <w:sz w:val="24"/>
          <w:szCs w:val="24"/>
          <w:lang w:eastAsia="en-AU"/>
        </w:rPr>
      </w:pPr>
      <w:r w:rsidRPr="00FC5C0C">
        <w:rPr>
          <w:rFonts w:asciiTheme="majorHAnsi" w:eastAsia="Times New Roman" w:hAnsiTheme="majorHAnsi"/>
          <w:b/>
          <w:bCs/>
          <w:sz w:val="24"/>
          <w:szCs w:val="24"/>
          <w:lang w:eastAsia="en-AU"/>
        </w:rPr>
        <w:t xml:space="preserve">Allow about </w:t>
      </w:r>
      <w:r w:rsidR="00692581">
        <w:rPr>
          <w:rFonts w:asciiTheme="majorHAnsi" w:eastAsia="Times New Roman" w:hAnsiTheme="majorHAnsi"/>
          <w:b/>
          <w:bCs/>
          <w:sz w:val="24"/>
          <w:szCs w:val="24"/>
          <w:lang w:eastAsia="en-AU"/>
        </w:rPr>
        <w:t>2</w:t>
      </w:r>
      <w:r w:rsidRPr="00FC5C0C">
        <w:rPr>
          <w:rFonts w:asciiTheme="majorHAnsi" w:eastAsia="Times New Roman" w:hAnsiTheme="majorHAnsi"/>
          <w:b/>
          <w:bCs/>
          <w:sz w:val="24"/>
          <w:szCs w:val="24"/>
          <w:lang w:eastAsia="en-AU"/>
        </w:rPr>
        <w:t>5 minutes for this section</w:t>
      </w:r>
    </w:p>
    <w:p w14:paraId="380D324D" w14:textId="77777777" w:rsidR="00FC5C0C" w:rsidRPr="00FC5C0C" w:rsidRDefault="00FC5C0C" w:rsidP="00FC5C0C">
      <w:pPr>
        <w:spacing w:after="0" w:line="240" w:lineRule="auto"/>
        <w:rPr>
          <w:rFonts w:asciiTheme="majorHAnsi" w:eastAsia="Times New Roman" w:hAnsiTheme="majorHAnsi"/>
          <w:sz w:val="24"/>
          <w:szCs w:val="24"/>
          <w:lang w:eastAsia="en-AU"/>
        </w:rPr>
      </w:pPr>
      <w:r w:rsidRPr="00FC5C0C">
        <w:rPr>
          <w:rFonts w:asciiTheme="majorHAnsi" w:eastAsia="Times New Roman" w:hAnsiTheme="majorHAnsi"/>
          <w:sz w:val="24"/>
          <w:szCs w:val="24"/>
          <w:lang w:eastAsia="en-AU"/>
        </w:rPr>
        <w:t>Select the alternative A, B, C or D that best answers the question.  Fill in the response oval completely.</w:t>
      </w:r>
    </w:p>
    <w:p w14:paraId="6D4F8F15" w14:textId="77777777" w:rsidR="00FC5C0C" w:rsidRPr="00FC5C0C" w:rsidRDefault="00FC5C0C" w:rsidP="00FC5C0C">
      <w:pPr>
        <w:spacing w:after="0" w:line="240" w:lineRule="auto"/>
        <w:rPr>
          <w:rFonts w:asciiTheme="majorHAnsi" w:eastAsia="Times New Roman" w:hAnsiTheme="majorHAnsi"/>
          <w:sz w:val="24"/>
          <w:szCs w:val="24"/>
          <w:lang w:eastAsia="en-AU"/>
        </w:rPr>
      </w:pPr>
    </w:p>
    <w:p w14:paraId="2031140A" w14:textId="77777777" w:rsidR="00FC5C0C" w:rsidRPr="00FC5C0C" w:rsidRDefault="00FC5C0C" w:rsidP="00FC5C0C">
      <w:pPr>
        <w:spacing w:after="0" w:line="240" w:lineRule="auto"/>
        <w:rPr>
          <w:rFonts w:asciiTheme="majorHAnsi" w:eastAsia="Times New Roman" w:hAnsiTheme="majorHAnsi"/>
          <w:sz w:val="12"/>
          <w:szCs w:val="12"/>
          <w:lang w:eastAsia="en-A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36"/>
        <w:gridCol w:w="1736"/>
        <w:gridCol w:w="1737"/>
        <w:gridCol w:w="1737"/>
        <w:gridCol w:w="1737"/>
        <w:gridCol w:w="1737"/>
      </w:tblGrid>
      <w:tr w:rsidR="00FC5C0C" w:rsidRPr="00FC5C0C" w14:paraId="6696D2A8" w14:textId="77777777" w:rsidTr="00A660AD">
        <w:tc>
          <w:tcPr>
            <w:tcW w:w="1736" w:type="dxa"/>
          </w:tcPr>
          <w:p w14:paraId="15DA7D68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b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b/>
                <w:sz w:val="24"/>
                <w:szCs w:val="24"/>
                <w:lang w:eastAsia="en-AU"/>
              </w:rPr>
              <w:t>Sample:</w:t>
            </w:r>
          </w:p>
        </w:tc>
        <w:tc>
          <w:tcPr>
            <w:tcW w:w="1736" w:type="dxa"/>
          </w:tcPr>
          <w:p w14:paraId="7A09B3FA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>2 + 4 =</w:t>
            </w:r>
          </w:p>
        </w:tc>
        <w:tc>
          <w:tcPr>
            <w:tcW w:w="1737" w:type="dxa"/>
          </w:tcPr>
          <w:p w14:paraId="614A7CAC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>(A)  2</w:t>
            </w:r>
          </w:p>
        </w:tc>
        <w:tc>
          <w:tcPr>
            <w:tcW w:w="1737" w:type="dxa"/>
          </w:tcPr>
          <w:p w14:paraId="019DC042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>(B)  6</w:t>
            </w:r>
          </w:p>
        </w:tc>
        <w:tc>
          <w:tcPr>
            <w:tcW w:w="1737" w:type="dxa"/>
          </w:tcPr>
          <w:p w14:paraId="1BE55B6D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>(C)  8</w:t>
            </w:r>
          </w:p>
        </w:tc>
        <w:tc>
          <w:tcPr>
            <w:tcW w:w="1737" w:type="dxa"/>
          </w:tcPr>
          <w:p w14:paraId="48F127F6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>(D)  9</w:t>
            </w:r>
          </w:p>
        </w:tc>
      </w:tr>
      <w:tr w:rsidR="00FC5C0C" w:rsidRPr="00FC5C0C" w14:paraId="1A52856F" w14:textId="77777777" w:rsidTr="00A660AD">
        <w:tc>
          <w:tcPr>
            <w:tcW w:w="1736" w:type="dxa"/>
          </w:tcPr>
          <w:p w14:paraId="431C67B9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b/>
                <w:sz w:val="8"/>
                <w:szCs w:val="8"/>
                <w:lang w:eastAsia="en-AU"/>
              </w:rPr>
            </w:pPr>
          </w:p>
        </w:tc>
        <w:tc>
          <w:tcPr>
            <w:tcW w:w="1736" w:type="dxa"/>
          </w:tcPr>
          <w:p w14:paraId="33C4053E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8"/>
                <w:szCs w:val="8"/>
                <w:lang w:eastAsia="en-AU"/>
              </w:rPr>
            </w:pPr>
          </w:p>
        </w:tc>
        <w:tc>
          <w:tcPr>
            <w:tcW w:w="1737" w:type="dxa"/>
          </w:tcPr>
          <w:p w14:paraId="0209D79F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8"/>
                <w:szCs w:val="8"/>
                <w:lang w:eastAsia="en-AU"/>
              </w:rPr>
            </w:pPr>
          </w:p>
        </w:tc>
        <w:tc>
          <w:tcPr>
            <w:tcW w:w="1737" w:type="dxa"/>
          </w:tcPr>
          <w:p w14:paraId="4EA195CC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8"/>
                <w:szCs w:val="8"/>
                <w:lang w:eastAsia="en-AU"/>
              </w:rPr>
            </w:pPr>
          </w:p>
        </w:tc>
        <w:tc>
          <w:tcPr>
            <w:tcW w:w="1737" w:type="dxa"/>
          </w:tcPr>
          <w:p w14:paraId="27FCA54E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8"/>
                <w:szCs w:val="8"/>
                <w:lang w:eastAsia="en-AU"/>
              </w:rPr>
            </w:pPr>
          </w:p>
        </w:tc>
        <w:tc>
          <w:tcPr>
            <w:tcW w:w="1737" w:type="dxa"/>
          </w:tcPr>
          <w:p w14:paraId="225E64EC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8"/>
                <w:szCs w:val="8"/>
                <w:lang w:eastAsia="en-AU"/>
              </w:rPr>
            </w:pPr>
          </w:p>
        </w:tc>
      </w:tr>
      <w:tr w:rsidR="00FC5C0C" w:rsidRPr="00FC5C0C" w14:paraId="4BE37123" w14:textId="77777777" w:rsidTr="00A660AD">
        <w:tc>
          <w:tcPr>
            <w:tcW w:w="1736" w:type="dxa"/>
            <w:vAlign w:val="center"/>
          </w:tcPr>
          <w:p w14:paraId="6AD5A2AD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</w:p>
        </w:tc>
        <w:tc>
          <w:tcPr>
            <w:tcW w:w="1736" w:type="dxa"/>
            <w:vAlign w:val="center"/>
          </w:tcPr>
          <w:p w14:paraId="20CEBF42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</w:p>
        </w:tc>
        <w:tc>
          <w:tcPr>
            <w:tcW w:w="1737" w:type="dxa"/>
            <w:vAlign w:val="center"/>
          </w:tcPr>
          <w:p w14:paraId="368C1CEC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A  </w:t>
            </w:r>
            <w:r w:rsidRPr="00FC5C0C">
              <w:rPr>
                <w:rFonts w:asciiTheme="majorHAnsi" w:eastAsia="Times New Roman" w:hAnsiTheme="majorHAns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34D9BAA" wp14:editId="135999FC">
                  <wp:extent cx="190500" cy="133350"/>
                  <wp:effectExtent l="0" t="0" r="0" b="0"/>
                  <wp:docPr id="306" name="Picture 298" descr="ov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ov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383E4A53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B  </w:t>
            </w:r>
            <w:r w:rsidRPr="00FC5C0C">
              <w:rPr>
                <w:rFonts w:asciiTheme="majorHAnsi" w:eastAsia="Times New Roman" w:hAnsiTheme="maj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F750820" wp14:editId="77C59A93">
                  <wp:extent cx="171450" cy="114300"/>
                  <wp:effectExtent l="0" t="0" r="0" b="0"/>
                  <wp:docPr id="307" name="Picture 299" descr="oval-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oval-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48B61BA8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C  </w:t>
            </w:r>
            <w:r w:rsidRPr="00FC5C0C">
              <w:rPr>
                <w:rFonts w:asciiTheme="majorHAnsi" w:eastAsia="Times New Roman" w:hAnsiTheme="majorHAns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2C7E96B" wp14:editId="7A529CFD">
                  <wp:extent cx="190500" cy="133350"/>
                  <wp:effectExtent l="0" t="0" r="0" b="0"/>
                  <wp:docPr id="308" name="Picture 300" descr="ov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ov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0D4FDD24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D  </w:t>
            </w:r>
            <w:r w:rsidRPr="00FC5C0C">
              <w:rPr>
                <w:rFonts w:asciiTheme="majorHAnsi" w:eastAsia="Times New Roman" w:hAnsiTheme="majorHAns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E5D7E23" wp14:editId="73BCD1AA">
                  <wp:extent cx="190500" cy="133350"/>
                  <wp:effectExtent l="0" t="0" r="0" b="0"/>
                  <wp:docPr id="309" name="Picture 301" descr="ov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ov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83B5B" w14:textId="77777777" w:rsidR="00FC5C0C" w:rsidRPr="00FC5C0C" w:rsidRDefault="00FC5C0C" w:rsidP="00FC5C0C">
      <w:pPr>
        <w:spacing w:after="0" w:line="240" w:lineRule="auto"/>
        <w:rPr>
          <w:rFonts w:asciiTheme="majorHAnsi" w:eastAsia="Times New Roman" w:hAnsiTheme="majorHAnsi"/>
          <w:sz w:val="24"/>
          <w:szCs w:val="24"/>
          <w:lang w:eastAsia="en-AU"/>
        </w:rPr>
      </w:pPr>
    </w:p>
    <w:p w14:paraId="728A049F" w14:textId="77777777" w:rsidR="00FC5C0C" w:rsidRPr="00FC5C0C" w:rsidRDefault="00FC5C0C" w:rsidP="00FC5C0C">
      <w:pPr>
        <w:spacing w:after="0" w:line="240" w:lineRule="auto"/>
        <w:rPr>
          <w:rFonts w:asciiTheme="majorHAnsi" w:eastAsia="Times New Roman" w:hAnsiTheme="majorHAnsi"/>
          <w:sz w:val="24"/>
          <w:szCs w:val="24"/>
          <w:lang w:eastAsia="en-AU"/>
        </w:rPr>
      </w:pPr>
      <w:r w:rsidRPr="00FC5C0C">
        <w:rPr>
          <w:rFonts w:asciiTheme="majorHAnsi" w:eastAsia="Times New Roman" w:hAnsiTheme="majorHAnsi"/>
          <w:sz w:val="24"/>
          <w:szCs w:val="24"/>
          <w:lang w:eastAsia="en-AU"/>
        </w:rPr>
        <w:t>If you think you have made a mistake, put a cross through the incorrect answer and fill in the new answer.</w:t>
      </w:r>
    </w:p>
    <w:p w14:paraId="33E03DA0" w14:textId="77777777" w:rsidR="00FC5C0C" w:rsidRPr="00FC5C0C" w:rsidRDefault="00FC5C0C" w:rsidP="00FC5C0C">
      <w:pPr>
        <w:spacing w:after="0" w:line="240" w:lineRule="auto"/>
        <w:rPr>
          <w:rFonts w:asciiTheme="majorHAnsi" w:eastAsia="Times New Roman" w:hAnsiTheme="majorHAnsi"/>
          <w:sz w:val="12"/>
          <w:szCs w:val="12"/>
          <w:lang w:eastAsia="en-A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36"/>
        <w:gridCol w:w="1736"/>
        <w:gridCol w:w="1737"/>
        <w:gridCol w:w="1737"/>
        <w:gridCol w:w="1737"/>
        <w:gridCol w:w="1737"/>
      </w:tblGrid>
      <w:tr w:rsidR="00FC5C0C" w:rsidRPr="00FC5C0C" w14:paraId="60ACD66F" w14:textId="77777777" w:rsidTr="00A660AD">
        <w:tc>
          <w:tcPr>
            <w:tcW w:w="1736" w:type="dxa"/>
            <w:vAlign w:val="center"/>
          </w:tcPr>
          <w:p w14:paraId="3CA8F253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</w:p>
        </w:tc>
        <w:tc>
          <w:tcPr>
            <w:tcW w:w="1736" w:type="dxa"/>
            <w:vAlign w:val="center"/>
          </w:tcPr>
          <w:p w14:paraId="386533C4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</w:p>
        </w:tc>
        <w:tc>
          <w:tcPr>
            <w:tcW w:w="1737" w:type="dxa"/>
            <w:vAlign w:val="center"/>
          </w:tcPr>
          <w:p w14:paraId="1D7FC956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A  </w:t>
            </w:r>
            <w:r w:rsidRPr="00FC5C0C">
              <w:rPr>
                <w:rFonts w:asciiTheme="majorHAnsi" w:eastAsia="Times New Roman" w:hAnsiTheme="maj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DC45581" wp14:editId="6010FB52">
                  <wp:extent cx="171450" cy="114300"/>
                  <wp:effectExtent l="0" t="0" r="0" b="0"/>
                  <wp:docPr id="310" name="Picture 302" descr="oval-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oval-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4A5BA7A2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B  </w:t>
            </w:r>
            <w:r w:rsidRPr="00FC5C0C">
              <w:rPr>
                <w:rFonts w:asciiTheme="majorHAnsi" w:eastAsia="Times New Roman" w:hAnsiTheme="maj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686613E" wp14:editId="6C4D42F0">
                  <wp:extent cx="171450" cy="114300"/>
                  <wp:effectExtent l="0" t="0" r="0" b="0"/>
                  <wp:docPr id="311" name="Picture 303" descr="oval-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oval-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393ABEF4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C  </w:t>
            </w:r>
            <w:r w:rsidRPr="00FC5C0C">
              <w:rPr>
                <w:rFonts w:asciiTheme="majorHAnsi" w:eastAsia="Times New Roman" w:hAnsiTheme="majorHAns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6B0DF2F6" wp14:editId="112EB84A">
                  <wp:extent cx="190500" cy="133350"/>
                  <wp:effectExtent l="0" t="0" r="0" b="0"/>
                  <wp:docPr id="312" name="Picture 304" descr="ov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ov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1DBC6CF6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D  </w:t>
            </w:r>
            <w:r w:rsidRPr="00FC5C0C">
              <w:rPr>
                <w:rFonts w:asciiTheme="majorHAnsi" w:eastAsia="Times New Roman" w:hAnsiTheme="majorHAns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4860982B" wp14:editId="3CBA86AF">
                  <wp:extent cx="190500" cy="133350"/>
                  <wp:effectExtent l="0" t="0" r="0" b="0"/>
                  <wp:docPr id="313" name="Picture 305" descr="ov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ov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3B96" w14:textId="77777777" w:rsidR="00FC5C0C" w:rsidRPr="00FC5C0C" w:rsidRDefault="00FC5C0C" w:rsidP="00FC5C0C">
      <w:pPr>
        <w:spacing w:after="0" w:line="240" w:lineRule="auto"/>
        <w:rPr>
          <w:rFonts w:asciiTheme="majorHAnsi" w:eastAsia="Times New Roman" w:hAnsiTheme="majorHAnsi"/>
          <w:sz w:val="24"/>
          <w:szCs w:val="24"/>
          <w:lang w:eastAsia="en-AU"/>
        </w:rPr>
      </w:pPr>
    </w:p>
    <w:p w14:paraId="0119CC7A" w14:textId="77777777" w:rsidR="00FC5C0C" w:rsidRPr="00FC5C0C" w:rsidRDefault="00FC5C0C" w:rsidP="00FC5C0C">
      <w:pPr>
        <w:spacing w:after="0" w:line="240" w:lineRule="auto"/>
        <w:rPr>
          <w:rFonts w:asciiTheme="majorHAnsi" w:eastAsia="Times New Roman" w:hAnsiTheme="majorHAnsi"/>
          <w:sz w:val="24"/>
          <w:szCs w:val="24"/>
          <w:lang w:eastAsia="en-AU"/>
        </w:rPr>
      </w:pPr>
      <w:r w:rsidRPr="00FC5C0C">
        <w:rPr>
          <w:rFonts w:asciiTheme="majorHAnsi" w:eastAsia="Times New Roman" w:hAnsiTheme="majorHAnsi"/>
          <w:sz w:val="24"/>
          <w:szCs w:val="24"/>
          <w:lang w:eastAsia="en-AU"/>
        </w:rPr>
        <w:t xml:space="preserve">If you change your mind and have crossed out what you consider to be the correct answer, then indicate the correct answer by writing the word </w:t>
      </w:r>
      <w:r w:rsidRPr="00FC5C0C">
        <w:rPr>
          <w:rFonts w:asciiTheme="majorHAnsi" w:eastAsia="Times New Roman" w:hAnsiTheme="majorHAnsi"/>
          <w:b/>
          <w:sz w:val="24"/>
          <w:szCs w:val="24"/>
          <w:lang w:eastAsia="en-AU"/>
        </w:rPr>
        <w:t>correct</w:t>
      </w:r>
      <w:r w:rsidRPr="00FC5C0C">
        <w:rPr>
          <w:rFonts w:asciiTheme="majorHAnsi" w:eastAsia="Times New Roman" w:hAnsiTheme="majorHAnsi"/>
          <w:sz w:val="24"/>
          <w:szCs w:val="24"/>
          <w:lang w:eastAsia="en-AU"/>
        </w:rPr>
        <w:t xml:space="preserve"> and drawing an arrow as follows.</w:t>
      </w:r>
    </w:p>
    <w:p w14:paraId="55C615C6" w14:textId="77777777" w:rsidR="00FC5C0C" w:rsidRPr="00FC5C0C" w:rsidRDefault="00FC5C0C" w:rsidP="00FC5C0C">
      <w:pPr>
        <w:spacing w:after="0" w:line="240" w:lineRule="auto"/>
        <w:jc w:val="center"/>
        <w:rPr>
          <w:rFonts w:asciiTheme="majorHAnsi" w:eastAsia="Times New Roman" w:hAnsiTheme="majorHAnsi"/>
          <w:sz w:val="12"/>
          <w:szCs w:val="12"/>
          <w:lang w:eastAsia="en-A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36"/>
        <w:gridCol w:w="1736"/>
        <w:gridCol w:w="1737"/>
        <w:gridCol w:w="1737"/>
        <w:gridCol w:w="1737"/>
        <w:gridCol w:w="1737"/>
      </w:tblGrid>
      <w:tr w:rsidR="00FC5C0C" w:rsidRPr="00FC5C0C" w14:paraId="75B7855A" w14:textId="77777777" w:rsidTr="00A660AD">
        <w:tc>
          <w:tcPr>
            <w:tcW w:w="1736" w:type="dxa"/>
            <w:vAlign w:val="center"/>
          </w:tcPr>
          <w:p w14:paraId="2B3E2247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</w:p>
        </w:tc>
        <w:tc>
          <w:tcPr>
            <w:tcW w:w="1736" w:type="dxa"/>
            <w:vAlign w:val="center"/>
          </w:tcPr>
          <w:p w14:paraId="09B5B877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</w:p>
        </w:tc>
        <w:tc>
          <w:tcPr>
            <w:tcW w:w="1737" w:type="dxa"/>
            <w:vAlign w:val="center"/>
          </w:tcPr>
          <w:p w14:paraId="1B726953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16"/>
                <w:szCs w:val="16"/>
                <w:lang w:eastAsia="en-AU"/>
              </w:rPr>
            </w:pPr>
          </w:p>
          <w:p w14:paraId="0F3F628E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A  </w:t>
            </w:r>
            <w:r w:rsidRPr="00FC5C0C">
              <w:rPr>
                <w:rFonts w:asciiTheme="majorHAnsi" w:eastAsia="Times New Roman" w:hAnsiTheme="maj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ACDB1FA" wp14:editId="2031ABD3">
                  <wp:extent cx="171450" cy="114300"/>
                  <wp:effectExtent l="0" t="0" r="0" b="0"/>
                  <wp:docPr id="314" name="Picture 306" descr="oval-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oval-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0DB4AD6B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B  </w:t>
            </w:r>
            <w:r w:rsidRPr="00FC5C0C">
              <w:rPr>
                <w:rFonts w:asciiTheme="majorHAnsi" w:eastAsia="Times New Roman" w:hAnsiTheme="maj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C9975A0" wp14:editId="164248E7">
                  <wp:extent cx="457200" cy="304800"/>
                  <wp:effectExtent l="0" t="0" r="0" b="0"/>
                  <wp:docPr id="315" name="Picture 307" descr="oval-corr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oval-corr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676D8E74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16"/>
                <w:szCs w:val="16"/>
                <w:lang w:eastAsia="en-AU"/>
              </w:rPr>
            </w:pPr>
          </w:p>
          <w:p w14:paraId="70FED4E6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C  </w:t>
            </w:r>
            <w:r w:rsidRPr="00FC5C0C">
              <w:rPr>
                <w:rFonts w:asciiTheme="majorHAnsi" w:eastAsia="Times New Roman" w:hAnsiTheme="majorHAns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7F38E3A" wp14:editId="25A4056A">
                  <wp:extent cx="190500" cy="133350"/>
                  <wp:effectExtent l="0" t="0" r="0" b="0"/>
                  <wp:docPr id="316" name="Picture 308" descr="ov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ov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vAlign w:val="center"/>
          </w:tcPr>
          <w:p w14:paraId="7B3A76CF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16"/>
                <w:szCs w:val="16"/>
                <w:lang w:eastAsia="en-AU"/>
              </w:rPr>
            </w:pPr>
          </w:p>
          <w:p w14:paraId="0CECDBC3" w14:textId="77777777" w:rsidR="00FC5C0C" w:rsidRPr="00FC5C0C" w:rsidRDefault="00FC5C0C" w:rsidP="00FC5C0C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</w:pPr>
            <w:r w:rsidRPr="00FC5C0C">
              <w:rPr>
                <w:rFonts w:asciiTheme="majorHAnsi" w:eastAsia="Times New Roman" w:hAnsiTheme="majorHAnsi"/>
                <w:sz w:val="24"/>
                <w:szCs w:val="24"/>
                <w:lang w:eastAsia="en-AU"/>
              </w:rPr>
              <w:t xml:space="preserve">D  </w:t>
            </w:r>
            <w:r w:rsidRPr="00FC5C0C">
              <w:rPr>
                <w:rFonts w:asciiTheme="majorHAnsi" w:eastAsia="Times New Roman" w:hAnsiTheme="majorHAns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20706BC8" wp14:editId="13E39AF2">
                  <wp:extent cx="190500" cy="133350"/>
                  <wp:effectExtent l="0" t="0" r="0" b="0"/>
                  <wp:docPr id="317" name="Picture 309" descr="ov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ov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3D2C5" w14:textId="77777777" w:rsidR="00FC5C0C" w:rsidRDefault="009D2C92" w:rsidP="009D2C92">
      <w:pPr>
        <w:spacing w:after="120" w:line="240" w:lineRule="auto"/>
        <w:sectPr w:rsidR="00FC5C0C" w:rsidSect="004B04F4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9D2C92">
        <w:tab/>
      </w:r>
    </w:p>
    <w:p w14:paraId="083999D3" w14:textId="77777777" w:rsidR="006A0261" w:rsidRPr="009D2C92" w:rsidRDefault="006A0261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</w:rPr>
        <w:tab/>
        <w:t xml:space="preserve"> </w:t>
      </w:r>
    </w:p>
    <w:p w14:paraId="24CEE75B" w14:textId="77777777" w:rsidR="006A0261" w:rsidRPr="009D2C92" w:rsidRDefault="006A0261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771CD0" wp14:editId="1FF74BCC">
                <wp:simplePos x="0" y="0"/>
                <wp:positionH relativeFrom="column">
                  <wp:posOffset>1560195</wp:posOffset>
                </wp:positionH>
                <wp:positionV relativeFrom="paragraph">
                  <wp:posOffset>3468370</wp:posOffset>
                </wp:positionV>
                <wp:extent cx="171450" cy="114300"/>
                <wp:effectExtent l="0" t="0" r="19050" b="19050"/>
                <wp:wrapNone/>
                <wp:docPr id="41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2DF0B87" id="Oval 58" o:spid="_x0000_s1026" style="position:absolute;margin-left:122.85pt;margin-top:273.1pt;width:13.5pt;height: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9F14F0" wp14:editId="619EB0F3">
                <wp:simplePos x="0" y="0"/>
                <wp:positionH relativeFrom="column">
                  <wp:posOffset>2139315</wp:posOffset>
                </wp:positionH>
                <wp:positionV relativeFrom="paragraph">
                  <wp:posOffset>3468370</wp:posOffset>
                </wp:positionV>
                <wp:extent cx="171450" cy="114300"/>
                <wp:effectExtent l="0" t="0" r="19050" b="19050"/>
                <wp:wrapNone/>
                <wp:docPr id="4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E149F0" id="Oval 59" o:spid="_x0000_s1026" style="position:absolute;margin-left:168.45pt;margin-top:273.1pt;width:13.5pt;height: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80B302" wp14:editId="74830689">
                <wp:simplePos x="0" y="0"/>
                <wp:positionH relativeFrom="column">
                  <wp:posOffset>2754630</wp:posOffset>
                </wp:positionH>
                <wp:positionV relativeFrom="paragraph">
                  <wp:posOffset>3468370</wp:posOffset>
                </wp:positionV>
                <wp:extent cx="171450" cy="114300"/>
                <wp:effectExtent l="0" t="0" r="19050" b="19050"/>
                <wp:wrapNone/>
                <wp:docPr id="43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013CFA0" id="Oval 60" o:spid="_x0000_s1026" style="position:absolute;margin-left:216.9pt;margin-top:273.1pt;width:13.5pt;height: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E68EA1" wp14:editId="39E3D584">
                <wp:simplePos x="0" y="0"/>
                <wp:positionH relativeFrom="column">
                  <wp:posOffset>1560195</wp:posOffset>
                </wp:positionH>
                <wp:positionV relativeFrom="paragraph">
                  <wp:posOffset>2727960</wp:posOffset>
                </wp:positionV>
                <wp:extent cx="171450" cy="114300"/>
                <wp:effectExtent l="0" t="0" r="19050" b="19050"/>
                <wp:wrapNone/>
                <wp:docPr id="53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0EDDAE" id="Oval 46" o:spid="_x0000_s1026" style="position:absolute;margin-left:122.85pt;margin-top:214.8pt;width:13.5pt;height: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F2D801" wp14:editId="3C1CD9FF">
                <wp:simplePos x="0" y="0"/>
                <wp:positionH relativeFrom="column">
                  <wp:posOffset>2139315</wp:posOffset>
                </wp:positionH>
                <wp:positionV relativeFrom="paragraph">
                  <wp:posOffset>2727960</wp:posOffset>
                </wp:positionV>
                <wp:extent cx="171450" cy="114300"/>
                <wp:effectExtent l="0" t="0" r="19050" b="19050"/>
                <wp:wrapNone/>
                <wp:docPr id="54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7033EB" id="Oval 47" o:spid="_x0000_s1026" style="position:absolute;margin-left:168.45pt;margin-top:214.8pt;width:13.5pt;height: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9978D0" wp14:editId="4690CD32">
                <wp:simplePos x="0" y="0"/>
                <wp:positionH relativeFrom="column">
                  <wp:posOffset>2754630</wp:posOffset>
                </wp:positionH>
                <wp:positionV relativeFrom="paragraph">
                  <wp:posOffset>2727960</wp:posOffset>
                </wp:positionV>
                <wp:extent cx="171450" cy="114300"/>
                <wp:effectExtent l="0" t="0" r="19050" b="19050"/>
                <wp:wrapNone/>
                <wp:docPr id="55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B67BC76" id="Oval 48" o:spid="_x0000_s1026" style="position:absolute;margin-left:216.9pt;margin-top:214.8pt;width:13.5pt;height: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" filled="f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B13A4B3" wp14:editId="66DCFADD">
                <wp:simplePos x="0" y="0"/>
                <wp:positionH relativeFrom="column">
                  <wp:posOffset>1560195</wp:posOffset>
                </wp:positionH>
                <wp:positionV relativeFrom="paragraph">
                  <wp:posOffset>1988185</wp:posOffset>
                </wp:positionV>
                <wp:extent cx="171450" cy="114300"/>
                <wp:effectExtent l="0" t="0" r="19050" b="19050"/>
                <wp:wrapNone/>
                <wp:docPr id="65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D4EF3D9" id="Oval 34" o:spid="_x0000_s1026" style="position:absolute;margin-left:122.85pt;margin-top:156.55pt;width:13.5pt;height: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E545F87" wp14:editId="4D8AF4C5">
                <wp:simplePos x="0" y="0"/>
                <wp:positionH relativeFrom="column">
                  <wp:posOffset>2139315</wp:posOffset>
                </wp:positionH>
                <wp:positionV relativeFrom="paragraph">
                  <wp:posOffset>1988185</wp:posOffset>
                </wp:positionV>
                <wp:extent cx="171450" cy="114300"/>
                <wp:effectExtent l="0" t="0" r="19050" b="19050"/>
                <wp:wrapNone/>
                <wp:docPr id="66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69E5A5" id="Oval 35" o:spid="_x0000_s1026" style="position:absolute;margin-left:168.45pt;margin-top:156.55pt;width:13.5pt;height: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CC425C" wp14:editId="554B871B">
                <wp:simplePos x="0" y="0"/>
                <wp:positionH relativeFrom="column">
                  <wp:posOffset>2754630</wp:posOffset>
                </wp:positionH>
                <wp:positionV relativeFrom="paragraph">
                  <wp:posOffset>1988185</wp:posOffset>
                </wp:positionV>
                <wp:extent cx="171450" cy="114300"/>
                <wp:effectExtent l="0" t="0" r="19050" b="19050"/>
                <wp:wrapNone/>
                <wp:docPr id="67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7F9E8E" id="Oval 36" o:spid="_x0000_s1026" style="position:absolute;margin-left:216.9pt;margin-top:156.55pt;width:13.5pt;height: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74194E" wp14:editId="3531DF2D">
                <wp:simplePos x="0" y="0"/>
                <wp:positionH relativeFrom="column">
                  <wp:posOffset>1560195</wp:posOffset>
                </wp:positionH>
                <wp:positionV relativeFrom="paragraph">
                  <wp:posOffset>1247775</wp:posOffset>
                </wp:positionV>
                <wp:extent cx="171450" cy="114300"/>
                <wp:effectExtent l="0" t="0" r="19050" b="19050"/>
                <wp:wrapNone/>
                <wp:docPr id="7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90C0B5" id="Oval 22" o:spid="_x0000_s1026" style="position:absolute;margin-left:122.85pt;margin-top:98.25pt;width:13.5pt;height: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B56989" wp14:editId="3692B4E1">
                <wp:simplePos x="0" y="0"/>
                <wp:positionH relativeFrom="column">
                  <wp:posOffset>2139315</wp:posOffset>
                </wp:positionH>
                <wp:positionV relativeFrom="paragraph">
                  <wp:posOffset>1247775</wp:posOffset>
                </wp:positionV>
                <wp:extent cx="171450" cy="114300"/>
                <wp:effectExtent l="0" t="0" r="19050" b="19050"/>
                <wp:wrapNone/>
                <wp:docPr id="78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8C9D207" id="Oval 23" o:spid="_x0000_s1026" style="position:absolute;margin-left:168.45pt;margin-top:98.25pt;width:13.5pt;height: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" filled="f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171855" wp14:editId="0DDB7135">
                <wp:simplePos x="0" y="0"/>
                <wp:positionH relativeFrom="column">
                  <wp:posOffset>2754630</wp:posOffset>
                </wp:positionH>
                <wp:positionV relativeFrom="paragraph">
                  <wp:posOffset>1247775</wp:posOffset>
                </wp:positionV>
                <wp:extent cx="171450" cy="114300"/>
                <wp:effectExtent l="0" t="0" r="19050" b="19050"/>
                <wp:wrapNone/>
                <wp:docPr id="7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5E9ACA2" id="Oval 24" o:spid="_x0000_s1026" style="position:absolute;margin-left:216.9pt;margin-top:98.25pt;width:13.5pt;height: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CB48578" wp14:editId="25DC41F7">
                <wp:simplePos x="0" y="0"/>
                <wp:positionH relativeFrom="column">
                  <wp:posOffset>1560195</wp:posOffset>
                </wp:positionH>
                <wp:positionV relativeFrom="paragraph">
                  <wp:posOffset>13970</wp:posOffset>
                </wp:positionV>
                <wp:extent cx="171450" cy="114300"/>
                <wp:effectExtent l="0" t="0" r="19050" b="19050"/>
                <wp:wrapNone/>
                <wp:docPr id="1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86558D" id="Oval 10" o:spid="_x0000_s1026" style="position:absolute;margin-left:122.85pt;margin-top:1.1pt;width:13.5pt;height: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DBF541F" wp14:editId="16E337B1">
                <wp:simplePos x="0" y="0"/>
                <wp:positionH relativeFrom="column">
                  <wp:posOffset>2139315</wp:posOffset>
                </wp:positionH>
                <wp:positionV relativeFrom="paragraph">
                  <wp:posOffset>13970</wp:posOffset>
                </wp:positionV>
                <wp:extent cx="171450" cy="114300"/>
                <wp:effectExtent l="0" t="0" r="19050" b="19050"/>
                <wp:wrapNone/>
                <wp:docPr id="1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43FD717" id="Oval 11" o:spid="_x0000_s1026" style="position:absolute;margin-left:168.45pt;margin-top:1.1pt;width:13.5pt;height: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E265B1" wp14:editId="0F965FBB">
                <wp:simplePos x="0" y="0"/>
                <wp:positionH relativeFrom="column">
                  <wp:posOffset>2754630</wp:posOffset>
                </wp:positionH>
                <wp:positionV relativeFrom="paragraph">
                  <wp:posOffset>13970</wp:posOffset>
                </wp:positionV>
                <wp:extent cx="171450" cy="114300"/>
                <wp:effectExtent l="0" t="0" r="19050" b="19050"/>
                <wp:wrapNone/>
                <wp:docPr id="9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84B4393" id="Oval 12" o:spid="_x0000_s1026" style="position:absolute;margin-left:216.9pt;margin-top:1.1pt;width:13.5pt;height: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" filled="f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7C22A3" wp14:editId="57EDCE7D">
                <wp:simplePos x="0" y="0"/>
                <wp:positionH relativeFrom="column">
                  <wp:posOffset>3369945</wp:posOffset>
                </wp:positionH>
                <wp:positionV relativeFrom="paragraph">
                  <wp:posOffset>13970</wp:posOffset>
                </wp:positionV>
                <wp:extent cx="171450" cy="114300"/>
                <wp:effectExtent l="0" t="0" r="19050" b="19050"/>
                <wp:wrapNone/>
                <wp:docPr id="8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D4616E" id="Oval 13" o:spid="_x0000_s1026" style="position:absolute;margin-left:265.35pt;margin-top:1.1pt;width:13.5pt;height: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</w:t>
      </w:r>
      <w:r>
        <w:rPr>
          <w:rFonts w:asciiTheme="minorHAnsi" w:hAnsiTheme="minorHAnsi" w:cstheme="minorHAnsi"/>
        </w:rPr>
        <w:t>1</w:t>
      </w:r>
      <w:r w:rsidRPr="009D2C92">
        <w:rPr>
          <w:rFonts w:asciiTheme="minorHAnsi" w:hAnsiTheme="minorHAnsi" w:cstheme="minorHAnsi"/>
        </w:rPr>
        <w:t>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308E4E46" w14:textId="77777777" w:rsidR="009D2C92" w:rsidRPr="009D2C92" w:rsidRDefault="006A0261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36AB55" wp14:editId="32811775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9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0B4E68D" id="Oval 9" o:spid="_x0000_s1026" style="position:absolute;margin-left:265.35pt;margin-top:1.85pt;width:13.5pt;height: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6B9B85" wp14:editId="6711D764">
                <wp:simplePos x="0" y="0"/>
                <wp:positionH relativeFrom="column">
                  <wp:posOffset>2754630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95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DC446C" id="Oval 8" o:spid="_x0000_s1026" style="position:absolute;margin-left:216.9pt;margin-top:1.85pt;width:13.5pt;height: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6F1886" wp14:editId="4929E3B8">
                <wp:simplePos x="0" y="0"/>
                <wp:positionH relativeFrom="column">
                  <wp:posOffset>2139315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9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585E1E" id="Oval 7" o:spid="_x0000_s1026" style="position:absolute;margin-left:168.45pt;margin-top:1.85pt;width:13.5pt;height: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AAAA80" wp14:editId="470FEDFD">
                <wp:simplePos x="0" y="0"/>
                <wp:positionH relativeFrom="column">
                  <wp:posOffset>1560195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9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A7034F9" id="Oval 6" o:spid="_x0000_s1026" style="position:absolute;margin-left:122.85pt;margin-top:1.85pt;width:13.5pt;height: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" filled="f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4BEBFB5" wp14:editId="0DD532F1">
                <wp:simplePos x="0" y="0"/>
                <wp:positionH relativeFrom="column">
                  <wp:posOffset>2754630</wp:posOffset>
                </wp:positionH>
                <wp:positionV relativeFrom="paragraph">
                  <wp:posOffset>763270</wp:posOffset>
                </wp:positionV>
                <wp:extent cx="171450" cy="114300"/>
                <wp:effectExtent l="0" t="0" r="19050" b="19050"/>
                <wp:wrapNone/>
                <wp:docPr id="8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BB750B5" id="Oval 20" o:spid="_x0000_s1026" style="position:absolute;margin-left:216.9pt;margin-top:60.1pt;width:13.5pt;height: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" filled="f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AE8FB3" wp14:editId="4AFAAD3F">
                <wp:simplePos x="0" y="0"/>
                <wp:positionH relativeFrom="column">
                  <wp:posOffset>2139315</wp:posOffset>
                </wp:positionH>
                <wp:positionV relativeFrom="paragraph">
                  <wp:posOffset>763270</wp:posOffset>
                </wp:positionV>
                <wp:extent cx="171450" cy="114300"/>
                <wp:effectExtent l="0" t="0" r="19050" b="19050"/>
                <wp:wrapNone/>
                <wp:docPr id="82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27A325D" id="Oval 19" o:spid="_x0000_s1026" style="position:absolute;margin-left:168.45pt;margin-top:60.1pt;width:13.5pt;height: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C231774" wp14:editId="0FA1BDCA">
                <wp:simplePos x="0" y="0"/>
                <wp:positionH relativeFrom="column">
                  <wp:posOffset>1560195</wp:posOffset>
                </wp:positionH>
                <wp:positionV relativeFrom="paragraph">
                  <wp:posOffset>763270</wp:posOffset>
                </wp:positionV>
                <wp:extent cx="171450" cy="114300"/>
                <wp:effectExtent l="0" t="0" r="19050" b="19050"/>
                <wp:wrapNone/>
                <wp:docPr id="8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B756529" id="Oval 18" o:spid="_x0000_s1026" style="position:absolute;margin-left:122.85pt;margin-top:60.1pt;width:13.5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887FB1" wp14:editId="7C66D261">
                <wp:simplePos x="0" y="0"/>
                <wp:positionH relativeFrom="column">
                  <wp:posOffset>2754630</wp:posOffset>
                </wp:positionH>
                <wp:positionV relativeFrom="paragraph">
                  <wp:posOffset>1503680</wp:posOffset>
                </wp:positionV>
                <wp:extent cx="171450" cy="114300"/>
                <wp:effectExtent l="0" t="0" r="19050" b="19050"/>
                <wp:wrapNone/>
                <wp:docPr id="71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84684E" id="Oval 32" o:spid="_x0000_s1026" style="position:absolute;margin-left:216.9pt;margin-top:118.4pt;width:13.5pt;height: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8147F3" wp14:editId="205873FF">
                <wp:simplePos x="0" y="0"/>
                <wp:positionH relativeFrom="column">
                  <wp:posOffset>2139315</wp:posOffset>
                </wp:positionH>
                <wp:positionV relativeFrom="paragraph">
                  <wp:posOffset>1503680</wp:posOffset>
                </wp:positionV>
                <wp:extent cx="171450" cy="114300"/>
                <wp:effectExtent l="0" t="0" r="19050" b="19050"/>
                <wp:wrapNone/>
                <wp:docPr id="70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2F40DC7" id="Oval 31" o:spid="_x0000_s1026" style="position:absolute;margin-left:168.45pt;margin-top:118.4pt;width:13.5pt;height: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1DF010" wp14:editId="6C4EA68E">
                <wp:simplePos x="0" y="0"/>
                <wp:positionH relativeFrom="column">
                  <wp:posOffset>1560195</wp:posOffset>
                </wp:positionH>
                <wp:positionV relativeFrom="paragraph">
                  <wp:posOffset>1503680</wp:posOffset>
                </wp:positionV>
                <wp:extent cx="171450" cy="114300"/>
                <wp:effectExtent l="0" t="0" r="19050" b="19050"/>
                <wp:wrapNone/>
                <wp:docPr id="69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FCF9850" id="Oval 30" o:spid="_x0000_s1026" style="position:absolute;margin-left:122.85pt;margin-top:118.4pt;width:13.5pt;height: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15922A" wp14:editId="2D63E4D6">
                <wp:simplePos x="0" y="0"/>
                <wp:positionH relativeFrom="column">
                  <wp:posOffset>2754630</wp:posOffset>
                </wp:positionH>
                <wp:positionV relativeFrom="paragraph">
                  <wp:posOffset>2244090</wp:posOffset>
                </wp:positionV>
                <wp:extent cx="171450" cy="114300"/>
                <wp:effectExtent l="0" t="0" r="19050" b="19050"/>
                <wp:wrapNone/>
                <wp:docPr id="59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2AC415E" id="Oval 44" o:spid="_x0000_s1026" style="position:absolute;margin-left:216.9pt;margin-top:176.7pt;width:13.5pt;height: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28AC2CA" wp14:editId="7DE3F611">
                <wp:simplePos x="0" y="0"/>
                <wp:positionH relativeFrom="column">
                  <wp:posOffset>2139315</wp:posOffset>
                </wp:positionH>
                <wp:positionV relativeFrom="paragraph">
                  <wp:posOffset>2244090</wp:posOffset>
                </wp:positionV>
                <wp:extent cx="171450" cy="114300"/>
                <wp:effectExtent l="0" t="0" r="19050" b="19050"/>
                <wp:wrapNone/>
                <wp:docPr id="58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1D9B75" id="Oval 43" o:spid="_x0000_s1026" style="position:absolute;margin-left:168.45pt;margin-top:176.7pt;width:13.5pt;height: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2F27E6C" wp14:editId="0AD3E424">
                <wp:simplePos x="0" y="0"/>
                <wp:positionH relativeFrom="column">
                  <wp:posOffset>1560195</wp:posOffset>
                </wp:positionH>
                <wp:positionV relativeFrom="paragraph">
                  <wp:posOffset>2244090</wp:posOffset>
                </wp:positionV>
                <wp:extent cx="171450" cy="114300"/>
                <wp:effectExtent l="0" t="0" r="19050" b="19050"/>
                <wp:wrapNone/>
                <wp:docPr id="57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FC7190" id="Oval 42" o:spid="_x0000_s1026" style="position:absolute;margin-left:122.85pt;margin-top:176.7pt;width:13.5pt;height: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" filled="f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97D058" wp14:editId="68D6930A">
                <wp:simplePos x="0" y="0"/>
                <wp:positionH relativeFrom="column">
                  <wp:posOffset>2754630</wp:posOffset>
                </wp:positionH>
                <wp:positionV relativeFrom="paragraph">
                  <wp:posOffset>2983865</wp:posOffset>
                </wp:positionV>
                <wp:extent cx="171450" cy="114300"/>
                <wp:effectExtent l="0" t="0" r="19050" b="19050"/>
                <wp:wrapNone/>
                <wp:docPr id="47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553D9E2" id="Oval 56" o:spid="_x0000_s1026" style="position:absolute;margin-left:216.9pt;margin-top:234.95pt;width:13.5pt;height: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15BEC0" wp14:editId="4099D6EA">
                <wp:simplePos x="0" y="0"/>
                <wp:positionH relativeFrom="column">
                  <wp:posOffset>2139315</wp:posOffset>
                </wp:positionH>
                <wp:positionV relativeFrom="paragraph">
                  <wp:posOffset>2983865</wp:posOffset>
                </wp:positionV>
                <wp:extent cx="171450" cy="114300"/>
                <wp:effectExtent l="0" t="0" r="19050" b="19050"/>
                <wp:wrapNone/>
                <wp:docPr id="46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05735CF" id="Oval 55" o:spid="_x0000_s1026" style="position:absolute;margin-left:168.45pt;margin-top:234.95pt;width:13.5pt;height: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F11371E" wp14:editId="3D495049">
                <wp:simplePos x="0" y="0"/>
                <wp:positionH relativeFrom="column">
                  <wp:posOffset>1560195</wp:posOffset>
                </wp:positionH>
                <wp:positionV relativeFrom="paragraph">
                  <wp:posOffset>2983865</wp:posOffset>
                </wp:positionV>
                <wp:extent cx="171450" cy="114300"/>
                <wp:effectExtent l="0" t="0" r="19050" b="19050"/>
                <wp:wrapNone/>
                <wp:docPr id="45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E466FA" id="Oval 54" o:spid="_x0000_s1026" style="position:absolute;margin-left:122.85pt;margin-top:234.95pt;width:13.5pt;height: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"/>
            </w:pict>
          </mc:Fallback>
        </mc:AlternateContent>
      </w:r>
      <w:r w:rsidR="009D2C92" w:rsidRPr="009D2C92">
        <w:rPr>
          <w:rFonts w:asciiTheme="minorHAnsi" w:hAnsiTheme="minorHAnsi" w:cstheme="minorHAnsi"/>
        </w:rPr>
        <w:tab/>
        <w:t xml:space="preserve"> 2.</w:t>
      </w:r>
      <w:r w:rsidR="009D2C92" w:rsidRPr="009D2C92">
        <w:rPr>
          <w:rFonts w:asciiTheme="minorHAnsi" w:hAnsiTheme="minorHAnsi" w:cstheme="minorHAnsi"/>
        </w:rPr>
        <w:tab/>
        <w:t>A</w:t>
      </w:r>
      <w:r w:rsidR="009D2C92" w:rsidRPr="009D2C92">
        <w:rPr>
          <w:rFonts w:asciiTheme="minorHAnsi" w:hAnsiTheme="minorHAnsi" w:cstheme="minorHAnsi"/>
        </w:rPr>
        <w:tab/>
        <w:t xml:space="preserve">     B</w:t>
      </w:r>
      <w:r w:rsidR="009D2C92" w:rsidRPr="009D2C92">
        <w:rPr>
          <w:rFonts w:asciiTheme="minorHAnsi" w:hAnsiTheme="minorHAnsi" w:cstheme="minorHAnsi"/>
        </w:rPr>
        <w:tab/>
        <w:t xml:space="preserve">         C</w:t>
      </w:r>
      <w:r w:rsidR="009D2C92" w:rsidRPr="009D2C92">
        <w:rPr>
          <w:rFonts w:asciiTheme="minorHAnsi" w:hAnsiTheme="minorHAnsi" w:cstheme="minorHAnsi"/>
        </w:rPr>
        <w:tab/>
      </w:r>
      <w:r w:rsidR="009D2C92" w:rsidRPr="009D2C92">
        <w:rPr>
          <w:rFonts w:asciiTheme="minorHAnsi" w:hAnsiTheme="minorHAnsi" w:cstheme="minorHAnsi"/>
        </w:rPr>
        <w:tab/>
        <w:t xml:space="preserve"> D</w:t>
      </w:r>
    </w:p>
    <w:p w14:paraId="5E5DA074" w14:textId="77777777" w:rsidR="009D2C92" w:rsidRPr="009D2C92" w:rsidRDefault="006A0261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EF3449B" wp14:editId="39B05ED6">
                <wp:simplePos x="0" y="0"/>
                <wp:positionH relativeFrom="column">
                  <wp:posOffset>1560195</wp:posOffset>
                </wp:positionH>
                <wp:positionV relativeFrom="paragraph">
                  <wp:posOffset>2491105</wp:posOffset>
                </wp:positionV>
                <wp:extent cx="171450" cy="114300"/>
                <wp:effectExtent l="0" t="0" r="19050" b="19050"/>
                <wp:wrapNone/>
                <wp:docPr id="49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41F237B" id="Oval 50" o:spid="_x0000_s1026" style="position:absolute;margin-left:122.85pt;margin-top:196.15pt;width:13.5pt;height: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78CCB33" wp14:editId="75A79948">
                <wp:simplePos x="0" y="0"/>
                <wp:positionH relativeFrom="column">
                  <wp:posOffset>2139315</wp:posOffset>
                </wp:positionH>
                <wp:positionV relativeFrom="paragraph">
                  <wp:posOffset>2491105</wp:posOffset>
                </wp:positionV>
                <wp:extent cx="171450" cy="114300"/>
                <wp:effectExtent l="0" t="0" r="19050" b="19050"/>
                <wp:wrapNone/>
                <wp:docPr id="50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FCA1A2" id="Oval 51" o:spid="_x0000_s1026" style="position:absolute;margin-left:168.45pt;margin-top:196.15pt;width:13.5pt;height: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" filled="f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BF1427" wp14:editId="0946A153">
                <wp:simplePos x="0" y="0"/>
                <wp:positionH relativeFrom="column">
                  <wp:posOffset>2754630</wp:posOffset>
                </wp:positionH>
                <wp:positionV relativeFrom="paragraph">
                  <wp:posOffset>2491105</wp:posOffset>
                </wp:positionV>
                <wp:extent cx="171450" cy="114300"/>
                <wp:effectExtent l="0" t="0" r="19050" b="19050"/>
                <wp:wrapNone/>
                <wp:docPr id="51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45091F" id="Oval 52" o:spid="_x0000_s1026" style="position:absolute;margin-left:216.9pt;margin-top:196.15pt;width:13.5pt;height: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043860" wp14:editId="156971FD">
                <wp:simplePos x="0" y="0"/>
                <wp:positionH relativeFrom="column">
                  <wp:posOffset>1560195</wp:posOffset>
                </wp:positionH>
                <wp:positionV relativeFrom="paragraph">
                  <wp:posOffset>1750695</wp:posOffset>
                </wp:positionV>
                <wp:extent cx="171450" cy="114300"/>
                <wp:effectExtent l="0" t="0" r="19050" b="19050"/>
                <wp:wrapNone/>
                <wp:docPr id="61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D1F580" id="Oval 38" o:spid="_x0000_s1026" style="position:absolute;margin-left:122.85pt;margin-top:137.85pt;width:13.5pt;height: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E312055" wp14:editId="1B834136">
                <wp:simplePos x="0" y="0"/>
                <wp:positionH relativeFrom="column">
                  <wp:posOffset>2139315</wp:posOffset>
                </wp:positionH>
                <wp:positionV relativeFrom="paragraph">
                  <wp:posOffset>1750695</wp:posOffset>
                </wp:positionV>
                <wp:extent cx="171450" cy="114300"/>
                <wp:effectExtent l="0" t="0" r="19050" b="19050"/>
                <wp:wrapNone/>
                <wp:docPr id="62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F9C74E" id="Oval 39" o:spid="_x0000_s1026" style="position:absolute;margin-left:168.45pt;margin-top:137.85pt;width:13.5pt;height: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321D1D6" wp14:editId="737CF300">
                <wp:simplePos x="0" y="0"/>
                <wp:positionH relativeFrom="column">
                  <wp:posOffset>2754630</wp:posOffset>
                </wp:positionH>
                <wp:positionV relativeFrom="paragraph">
                  <wp:posOffset>1750695</wp:posOffset>
                </wp:positionV>
                <wp:extent cx="171450" cy="114300"/>
                <wp:effectExtent l="0" t="0" r="19050" b="19050"/>
                <wp:wrapNone/>
                <wp:docPr id="6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2E8D4A" id="Oval 40" o:spid="_x0000_s1026" style="position:absolute;margin-left:216.9pt;margin-top:137.85pt;width:13.5pt;height: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718718" wp14:editId="7D81B155">
                <wp:simplePos x="0" y="0"/>
                <wp:positionH relativeFrom="column">
                  <wp:posOffset>1560195</wp:posOffset>
                </wp:positionH>
                <wp:positionV relativeFrom="paragraph">
                  <wp:posOffset>1010920</wp:posOffset>
                </wp:positionV>
                <wp:extent cx="171450" cy="114300"/>
                <wp:effectExtent l="0" t="0" r="19050" b="19050"/>
                <wp:wrapNone/>
                <wp:docPr id="7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00C5E0" id="Oval 26" o:spid="_x0000_s1026" style="position:absolute;margin-left:122.85pt;margin-top:79.6pt;width:13.5pt;height: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" filled="f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A9FE0B" wp14:editId="55DF95C6">
                <wp:simplePos x="0" y="0"/>
                <wp:positionH relativeFrom="column">
                  <wp:posOffset>2139315</wp:posOffset>
                </wp:positionH>
                <wp:positionV relativeFrom="paragraph">
                  <wp:posOffset>1010920</wp:posOffset>
                </wp:positionV>
                <wp:extent cx="171450" cy="114300"/>
                <wp:effectExtent l="0" t="0" r="19050" b="19050"/>
                <wp:wrapNone/>
                <wp:docPr id="7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AE5C3F" id="Oval 27" o:spid="_x0000_s1026" style="position:absolute;margin-left:168.45pt;margin-top:79.6pt;width:13.5pt;height: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E8B27C" wp14:editId="38EF781C">
                <wp:simplePos x="0" y="0"/>
                <wp:positionH relativeFrom="column">
                  <wp:posOffset>2754630</wp:posOffset>
                </wp:positionH>
                <wp:positionV relativeFrom="paragraph">
                  <wp:posOffset>1010920</wp:posOffset>
                </wp:positionV>
                <wp:extent cx="171450" cy="114300"/>
                <wp:effectExtent l="0" t="0" r="19050" b="19050"/>
                <wp:wrapNone/>
                <wp:docPr id="75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B20D38" id="Oval 28" o:spid="_x0000_s1026" style="position:absolute;margin-left:216.9pt;margin-top:79.6pt;width:13.5pt;height: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1C7CA9" wp14:editId="15E2CD6C">
                <wp:simplePos x="0" y="0"/>
                <wp:positionH relativeFrom="column">
                  <wp:posOffset>1560195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8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E66B563" id="Oval 10" o:spid="_x0000_s1026" style="position:absolute;margin-left:122.85pt;margin-top:1.85pt;width:13.5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86FE1C" wp14:editId="5B102831">
                <wp:simplePos x="0" y="0"/>
                <wp:positionH relativeFrom="column">
                  <wp:posOffset>2139315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9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84E945" id="Oval 11" o:spid="_x0000_s1026" style="position:absolute;margin-left:168.45pt;margin-top:1.85pt;width:13.5pt;height: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F8AD89C" wp14:editId="60F2BB81">
                <wp:simplePos x="0" y="0"/>
                <wp:positionH relativeFrom="column">
                  <wp:posOffset>2754630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9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0FC9F7" id="Oval 12" o:spid="_x0000_s1026" style="position:absolute;margin-left:216.9pt;margin-top:1.85pt;width:13.5pt;height: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" filled="f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2FD9AC" wp14:editId="1C2CCC39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9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D39FB3" id="Oval 13" o:spid="_x0000_s1026" style="position:absolute;margin-left:265.35pt;margin-top:1.85pt;width:13.5pt;height: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"/>
            </w:pict>
          </mc:Fallback>
        </mc:AlternateContent>
      </w:r>
      <w:r w:rsidR="009D2C92" w:rsidRPr="009D2C92">
        <w:rPr>
          <w:rFonts w:asciiTheme="minorHAnsi" w:hAnsiTheme="minorHAnsi" w:cstheme="minorHAnsi"/>
        </w:rPr>
        <w:tab/>
        <w:t xml:space="preserve"> 3.</w:t>
      </w:r>
      <w:r w:rsidR="009D2C92" w:rsidRPr="009D2C92">
        <w:rPr>
          <w:rFonts w:asciiTheme="minorHAnsi" w:hAnsiTheme="minorHAnsi" w:cstheme="minorHAnsi"/>
        </w:rPr>
        <w:tab/>
        <w:t>A</w:t>
      </w:r>
      <w:r w:rsidR="009D2C92" w:rsidRPr="009D2C92">
        <w:rPr>
          <w:rFonts w:asciiTheme="minorHAnsi" w:hAnsiTheme="minorHAnsi" w:cstheme="minorHAnsi"/>
        </w:rPr>
        <w:tab/>
        <w:t xml:space="preserve">     B</w:t>
      </w:r>
      <w:r w:rsidR="009D2C92" w:rsidRPr="009D2C92">
        <w:rPr>
          <w:rFonts w:asciiTheme="minorHAnsi" w:hAnsiTheme="minorHAnsi" w:cstheme="minorHAnsi"/>
        </w:rPr>
        <w:tab/>
        <w:t xml:space="preserve">         C</w:t>
      </w:r>
      <w:r w:rsidR="009D2C92" w:rsidRPr="009D2C92">
        <w:rPr>
          <w:rFonts w:asciiTheme="minorHAnsi" w:hAnsiTheme="minorHAnsi" w:cstheme="minorHAnsi"/>
        </w:rPr>
        <w:tab/>
      </w:r>
      <w:r w:rsidR="009D2C92" w:rsidRPr="009D2C92">
        <w:rPr>
          <w:rFonts w:asciiTheme="minorHAnsi" w:hAnsiTheme="minorHAnsi" w:cstheme="minorHAnsi"/>
        </w:rPr>
        <w:tab/>
        <w:t xml:space="preserve"> D</w:t>
      </w:r>
    </w:p>
    <w:p w14:paraId="48E177DA" w14:textId="77777777" w:rsidR="009D2C92" w:rsidRPr="009D2C92" w:rsidRDefault="006A0261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86C9CB" wp14:editId="4D41F743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8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AC040C" id="Oval 17" o:spid="_x0000_s1026" style="position:absolute;margin-left:265.35pt;margin-top:1.85pt;width:13.5pt;height: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1CC194D" wp14:editId="7F3271BA">
                <wp:simplePos x="0" y="0"/>
                <wp:positionH relativeFrom="column">
                  <wp:posOffset>2754630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8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8208678" id="Oval 16" o:spid="_x0000_s1026" style="position:absolute;margin-left:216.9pt;margin-top:1.85pt;width:13.5pt;height: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BBDABA" wp14:editId="6B4989A5">
                <wp:simplePos x="0" y="0"/>
                <wp:positionH relativeFrom="column">
                  <wp:posOffset>2139315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86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B782B4" id="Oval 15" o:spid="_x0000_s1026" style="position:absolute;margin-left:168.45pt;margin-top:1.85pt;width:13.5pt;height: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"/>
            </w:pict>
          </mc:Fallback>
        </mc:AlternateContent>
      </w: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DD513C" wp14:editId="7C494487">
                <wp:simplePos x="0" y="0"/>
                <wp:positionH relativeFrom="column">
                  <wp:posOffset>1560195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85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6DC5FD" id="Oval 14" o:spid="_x0000_s1026" style="position:absolute;margin-left:122.85pt;margin-top:1.85pt;width:13.5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" filled="f"/>
            </w:pict>
          </mc:Fallback>
        </mc:AlternateContent>
      </w:r>
      <w:r w:rsidR="009D2C92" w:rsidRPr="009D2C92">
        <w:rPr>
          <w:rFonts w:asciiTheme="minorHAnsi" w:hAnsiTheme="minorHAnsi" w:cstheme="minorHAnsi"/>
        </w:rPr>
        <w:tab/>
        <w:t xml:space="preserve"> 4.</w:t>
      </w:r>
      <w:r w:rsidR="009D2C92" w:rsidRPr="009D2C92">
        <w:rPr>
          <w:rFonts w:asciiTheme="minorHAnsi" w:hAnsiTheme="minorHAnsi" w:cstheme="minorHAnsi"/>
        </w:rPr>
        <w:tab/>
        <w:t>A</w:t>
      </w:r>
      <w:r w:rsidR="009D2C92" w:rsidRPr="009D2C92">
        <w:rPr>
          <w:rFonts w:asciiTheme="minorHAnsi" w:hAnsiTheme="minorHAnsi" w:cstheme="minorHAnsi"/>
        </w:rPr>
        <w:tab/>
        <w:t xml:space="preserve">     B</w:t>
      </w:r>
      <w:r w:rsidR="009D2C92" w:rsidRPr="009D2C92">
        <w:rPr>
          <w:rFonts w:asciiTheme="minorHAnsi" w:hAnsiTheme="minorHAnsi" w:cstheme="minorHAnsi"/>
        </w:rPr>
        <w:tab/>
        <w:t xml:space="preserve">         C</w:t>
      </w:r>
      <w:r w:rsidR="009D2C92" w:rsidRPr="009D2C92">
        <w:rPr>
          <w:rFonts w:asciiTheme="minorHAnsi" w:hAnsiTheme="minorHAnsi" w:cstheme="minorHAnsi"/>
        </w:rPr>
        <w:tab/>
      </w:r>
      <w:r w:rsidR="009D2C92" w:rsidRPr="009D2C92">
        <w:rPr>
          <w:rFonts w:asciiTheme="minorHAnsi" w:hAnsiTheme="minorHAnsi" w:cstheme="minorHAnsi"/>
        </w:rPr>
        <w:tab/>
        <w:t xml:space="preserve"> D</w:t>
      </w:r>
    </w:p>
    <w:p w14:paraId="0CBFCDC0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BF2163" wp14:editId="44A5E5C2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84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980B2B" id="Oval 21" o:spid="_x0000_s1026" style="position:absolute;margin-left:265.35pt;margin-top:1.85pt;width:13.5pt;height: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5.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3544F347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91CBB1" wp14:editId="2B6C2B41">
                <wp:simplePos x="0" y="0"/>
                <wp:positionH relativeFrom="column">
                  <wp:posOffset>3369945</wp:posOffset>
                </wp:positionH>
                <wp:positionV relativeFrom="paragraph">
                  <wp:posOffset>13970</wp:posOffset>
                </wp:positionV>
                <wp:extent cx="171450" cy="114300"/>
                <wp:effectExtent l="0" t="0" r="19050" b="19050"/>
                <wp:wrapNone/>
                <wp:docPr id="80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E3BAF6" id="Oval 25" o:spid="_x0000_s1026" style="position:absolute;margin-left:265.35pt;margin-top:1.1pt;width:13.5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6.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3135AAEF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7B4583" wp14:editId="241191CF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76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3FFCF9" id="Oval 29" o:spid="_x0000_s1026" style="position:absolute;margin-left:265.35pt;margin-top:1.85pt;width:13.5pt;height: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7.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72EB58E1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D686D89" wp14:editId="52F44E22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72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96E3154" id="Oval 33" o:spid="_x0000_s1026" style="position:absolute;margin-left:265.35pt;margin-top:1.85pt;width:13.5pt;height: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" filled="f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8.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49BDA992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17A9BB" wp14:editId="01665BFA">
                <wp:simplePos x="0" y="0"/>
                <wp:positionH relativeFrom="column">
                  <wp:posOffset>3369945</wp:posOffset>
                </wp:positionH>
                <wp:positionV relativeFrom="paragraph">
                  <wp:posOffset>13970</wp:posOffset>
                </wp:positionV>
                <wp:extent cx="171450" cy="114300"/>
                <wp:effectExtent l="0" t="0" r="19050" b="19050"/>
                <wp:wrapNone/>
                <wp:docPr id="68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64D887" id="Oval 37" o:spid="_x0000_s1026" style="position:absolute;margin-left:265.35pt;margin-top:1.1pt;width:13.5pt;height: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" filled="f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9.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0C1F2D5E" w14:textId="77777777" w:rsid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4867C8B" wp14:editId="2473BD55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64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4043B18" id="Oval 41" o:spid="_x0000_s1026" style="position:absolute;margin-left:265.35pt;margin-top:1.85pt;width:13.5pt;height: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" filled="f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10.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231C3522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AF1AEE" wp14:editId="7C9B9B7B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60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DEC394E" id="Oval 45" o:spid="_x0000_s1026" style="position:absolute;margin-left:265.35pt;margin-top:1.85pt;width:13.5pt;height: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11.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0C2F25DB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2E4011" wp14:editId="78A8AD8C">
                <wp:simplePos x="0" y="0"/>
                <wp:positionH relativeFrom="column">
                  <wp:posOffset>3369945</wp:posOffset>
                </wp:positionH>
                <wp:positionV relativeFrom="paragraph">
                  <wp:posOffset>13970</wp:posOffset>
                </wp:positionV>
                <wp:extent cx="171450" cy="114300"/>
                <wp:effectExtent l="0" t="0" r="19050" b="19050"/>
                <wp:wrapNone/>
                <wp:docPr id="56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729CE09" id="Oval 49" o:spid="_x0000_s1026" style="position:absolute;margin-left:265.35pt;margin-top:1.1pt;width:13.5pt;height: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12.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07CC077F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6C48993" wp14:editId="01061225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52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D2D2B1" id="Oval 53" o:spid="_x0000_s1026" style="position:absolute;margin-left:265.35pt;margin-top:1.85pt;width:13.5pt;height: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"/>
            </w:pict>
          </mc:Fallback>
        </mc:AlternateContent>
      </w:r>
      <w:r w:rsidRPr="009D2C92">
        <w:rPr>
          <w:rFonts w:asciiTheme="minorHAnsi" w:hAnsiTheme="minorHAnsi" w:cstheme="minorHAnsi"/>
        </w:rPr>
        <w:t xml:space="preserve"> </w:t>
      </w:r>
      <w:r w:rsidR="003A09E1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>13.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39484ACF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6C9EF6A" wp14:editId="2DA20FEA">
                <wp:simplePos x="0" y="0"/>
                <wp:positionH relativeFrom="column">
                  <wp:posOffset>3369945</wp:posOffset>
                </wp:positionH>
                <wp:positionV relativeFrom="paragraph">
                  <wp:posOffset>23495</wp:posOffset>
                </wp:positionV>
                <wp:extent cx="171450" cy="114300"/>
                <wp:effectExtent l="0" t="0" r="19050" b="19050"/>
                <wp:wrapNone/>
                <wp:docPr id="48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6DA3D0" id="Oval 57" o:spid="_x0000_s1026" style="position:absolute;margin-left:265.35pt;margin-top:1.85pt;width:13.5pt;height: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" filled="f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14.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256ABF77" w14:textId="77777777" w:rsidR="009D2C92" w:rsidRPr="009D2C92" w:rsidRDefault="009D2C92" w:rsidP="006A0261">
      <w:pPr>
        <w:spacing w:after="120" w:line="240" w:lineRule="auto"/>
        <w:ind w:left="851"/>
        <w:rPr>
          <w:rFonts w:asciiTheme="minorHAnsi" w:hAnsiTheme="minorHAnsi" w:cstheme="minorHAnsi"/>
        </w:rPr>
      </w:pPr>
      <w:r w:rsidRPr="009D2C92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24AAB2" wp14:editId="742C5464">
                <wp:simplePos x="0" y="0"/>
                <wp:positionH relativeFrom="column">
                  <wp:posOffset>3369945</wp:posOffset>
                </wp:positionH>
                <wp:positionV relativeFrom="paragraph">
                  <wp:posOffset>13970</wp:posOffset>
                </wp:positionV>
                <wp:extent cx="171450" cy="114300"/>
                <wp:effectExtent l="0" t="0" r="19050" b="19050"/>
                <wp:wrapNone/>
                <wp:docPr id="44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685359" id="Oval 61" o:spid="_x0000_s1026" style="position:absolute;margin-left:265.35pt;margin-top:1.1pt;width:13.5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" filled="f"/>
            </w:pict>
          </mc:Fallback>
        </mc:AlternateContent>
      </w:r>
      <w:r w:rsidRPr="009D2C92">
        <w:rPr>
          <w:rFonts w:asciiTheme="minorHAnsi" w:hAnsiTheme="minorHAnsi" w:cstheme="minorHAnsi"/>
        </w:rPr>
        <w:tab/>
        <w:t xml:space="preserve"> 15.</w:t>
      </w:r>
      <w:r w:rsidRPr="009D2C92">
        <w:rPr>
          <w:rFonts w:asciiTheme="minorHAnsi" w:hAnsiTheme="minorHAnsi" w:cstheme="minorHAnsi"/>
        </w:rPr>
        <w:tab/>
        <w:t>A</w:t>
      </w:r>
      <w:r w:rsidRPr="009D2C92">
        <w:rPr>
          <w:rFonts w:asciiTheme="minorHAnsi" w:hAnsiTheme="minorHAnsi" w:cstheme="minorHAnsi"/>
        </w:rPr>
        <w:tab/>
        <w:t xml:space="preserve">     B</w:t>
      </w:r>
      <w:r w:rsidRPr="009D2C92">
        <w:rPr>
          <w:rFonts w:asciiTheme="minorHAnsi" w:hAnsiTheme="minorHAnsi" w:cstheme="minorHAnsi"/>
        </w:rPr>
        <w:tab/>
        <w:t xml:space="preserve">         C</w:t>
      </w:r>
      <w:r w:rsidRPr="009D2C92">
        <w:rPr>
          <w:rFonts w:asciiTheme="minorHAnsi" w:hAnsiTheme="minorHAnsi" w:cstheme="minorHAnsi"/>
        </w:rPr>
        <w:tab/>
      </w:r>
      <w:r w:rsidRPr="009D2C92">
        <w:rPr>
          <w:rFonts w:asciiTheme="minorHAnsi" w:hAnsiTheme="minorHAnsi" w:cstheme="minorHAnsi"/>
        </w:rPr>
        <w:tab/>
        <w:t xml:space="preserve"> D</w:t>
      </w:r>
    </w:p>
    <w:p w14:paraId="0B401106" w14:textId="77777777" w:rsidR="006A0261" w:rsidRDefault="006A0261">
      <w:pPr>
        <w:sectPr w:rsidR="006A0261" w:rsidSect="006A026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bookmarkEnd w:id="1"/>
    <w:p w14:paraId="33D9D006" w14:textId="77777777" w:rsidR="00620828" w:rsidRDefault="00620828"/>
    <w:sectPr w:rsidR="00620828" w:rsidSect="00620828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A12129" w14:textId="77777777" w:rsidR="00504283" w:rsidRDefault="00504283" w:rsidP="00E24335">
      <w:pPr>
        <w:spacing w:after="0" w:line="240" w:lineRule="auto"/>
      </w:pPr>
      <w:r>
        <w:separator/>
      </w:r>
    </w:p>
  </w:endnote>
  <w:endnote w:type="continuationSeparator" w:id="0">
    <w:p w14:paraId="03E77BD4" w14:textId="77777777" w:rsidR="00504283" w:rsidRDefault="00504283" w:rsidP="00E2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709"/>
      <w:gridCol w:w="1047"/>
      <w:gridCol w:w="4710"/>
    </w:tblGrid>
    <w:tr w:rsidR="0044272D" w:rsidRPr="001F2230" w14:paraId="0A2350DB" w14:textId="77777777" w:rsidTr="001F2230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0BC7B9B6" w14:textId="77777777" w:rsidR="0044272D" w:rsidRPr="001F2230" w:rsidRDefault="0044272D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082C3FFB" w14:textId="34FFB133" w:rsidR="0044272D" w:rsidRPr="001F2230" w:rsidRDefault="0082652A">
          <w:pPr>
            <w:pStyle w:val="NoSpacing"/>
            <w:rPr>
              <w:rFonts w:ascii="Cambria" w:hAnsi="Cambria"/>
            </w:rPr>
          </w:pPr>
          <w:r>
            <w:t xml:space="preserve">       </w:t>
          </w:r>
          <w:r w:rsidR="0044272D" w:rsidRPr="001F2230">
            <w:fldChar w:fldCharType="begin"/>
          </w:r>
          <w:r w:rsidR="0044272D" w:rsidRPr="001F2230">
            <w:instrText xml:space="preserve"> PAGE  \* MERGEFORMAT </w:instrText>
          </w:r>
          <w:r w:rsidR="0044272D" w:rsidRPr="001F2230">
            <w:fldChar w:fldCharType="separate"/>
          </w:r>
          <w:r w:rsidR="00FC099E" w:rsidRPr="00FC099E">
            <w:rPr>
              <w:rFonts w:ascii="Cambria" w:hAnsi="Cambria"/>
              <w:b/>
              <w:noProof/>
            </w:rPr>
            <w:t>9</w:t>
          </w:r>
          <w:r w:rsidR="0044272D" w:rsidRPr="001F2230">
            <w:rPr>
              <w:rFonts w:ascii="Cambria" w:hAnsi="Cambria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249F30E4" w14:textId="77777777" w:rsidR="0044272D" w:rsidRPr="001F2230" w:rsidRDefault="0044272D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</w:tr>
    <w:tr w:rsidR="0044272D" w:rsidRPr="001F2230" w14:paraId="3DC53913" w14:textId="77777777" w:rsidTr="001F2230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07E1939D" w14:textId="77777777" w:rsidR="0044272D" w:rsidRPr="001F2230" w:rsidRDefault="0044272D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/>
        </w:tcPr>
        <w:p w14:paraId="73E8AE65" w14:textId="77777777" w:rsidR="0044272D" w:rsidRPr="001F2230" w:rsidRDefault="0044272D">
          <w:pPr>
            <w:pStyle w:val="Header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40775A05" w14:textId="77777777" w:rsidR="0044272D" w:rsidRPr="001F2230" w:rsidRDefault="0044272D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</w:tr>
  </w:tbl>
  <w:p w14:paraId="522B5DC6" w14:textId="77777777" w:rsidR="0044272D" w:rsidRDefault="004427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BC7AE" w14:textId="77777777" w:rsidR="00504283" w:rsidRDefault="00504283" w:rsidP="00E24335">
      <w:pPr>
        <w:spacing w:after="0" w:line="240" w:lineRule="auto"/>
      </w:pPr>
      <w:r>
        <w:separator/>
      </w:r>
    </w:p>
  </w:footnote>
  <w:footnote w:type="continuationSeparator" w:id="0">
    <w:p w14:paraId="23DC049A" w14:textId="77777777" w:rsidR="00504283" w:rsidRDefault="00504283" w:rsidP="00E2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5666B" w14:textId="77777777" w:rsidR="0044272D" w:rsidRPr="00DD3062" w:rsidRDefault="0044272D">
    <w:pPr>
      <w:pStyle w:val="Header"/>
      <w:rPr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D4399" w14:textId="77777777" w:rsidR="0044272D" w:rsidRPr="000D4274" w:rsidRDefault="0044272D" w:rsidP="000D4274">
    <w:pPr>
      <w:pStyle w:val="Header"/>
      <w:tabs>
        <w:tab w:val="clear" w:pos="9026"/>
        <w:tab w:val="left" w:pos="7050"/>
      </w:tabs>
      <w:rPr>
        <w:rFonts w:ascii="Lucida Calligraphy" w:hAnsi="Lucida Calligraphy"/>
        <w:sz w:val="40"/>
        <w:szCs w:val="40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26018"/>
    <w:multiLevelType w:val="hybridMultilevel"/>
    <w:tmpl w:val="7BA83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32893"/>
    <w:multiLevelType w:val="hybridMultilevel"/>
    <w:tmpl w:val="76CCF31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56565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36DF4"/>
    <w:multiLevelType w:val="hybridMultilevel"/>
    <w:tmpl w:val="EAE43A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3D87B03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D1903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D4A5F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343C6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438CB"/>
    <w:multiLevelType w:val="hybridMultilevel"/>
    <w:tmpl w:val="FF30854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61EAC"/>
    <w:multiLevelType w:val="multilevel"/>
    <w:tmpl w:val="02AE50C0"/>
    <w:styleLink w:val="Examstyle"/>
    <w:lvl w:ilvl="0">
      <w:start w:val="1"/>
      <w:numFmt w:val="lowerLetter"/>
      <w:lvlText w:val="%1)"/>
      <w:lvlJc w:val="left"/>
      <w:pPr>
        <w:ind w:left="680" w:hanging="68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134" w:hanging="774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2FD707C8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F59AB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E414C8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D5BFB"/>
    <w:multiLevelType w:val="hybridMultilevel"/>
    <w:tmpl w:val="2AA8F0D0"/>
    <w:lvl w:ilvl="0" w:tplc="21F0430A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369D5611"/>
    <w:multiLevelType w:val="hybridMultilevel"/>
    <w:tmpl w:val="1A5A43E8"/>
    <w:lvl w:ilvl="0" w:tplc="FF4EEB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0A470F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F10B85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C1FD1"/>
    <w:multiLevelType w:val="hybridMultilevel"/>
    <w:tmpl w:val="502E4D84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F386B"/>
    <w:multiLevelType w:val="hybridMultilevel"/>
    <w:tmpl w:val="0B1819E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346958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844FF"/>
    <w:multiLevelType w:val="hybridMultilevel"/>
    <w:tmpl w:val="106408BE"/>
    <w:lvl w:ilvl="0" w:tplc="A666276E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w w:val="100"/>
        <w:position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D7157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62683E"/>
    <w:multiLevelType w:val="hybridMultilevel"/>
    <w:tmpl w:val="E1D07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7D6866"/>
    <w:multiLevelType w:val="hybridMultilevel"/>
    <w:tmpl w:val="49F82DF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6A46DA"/>
    <w:multiLevelType w:val="hybridMultilevel"/>
    <w:tmpl w:val="0B1819E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212407"/>
    <w:multiLevelType w:val="hybridMultilevel"/>
    <w:tmpl w:val="96B64D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A7017F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215ADC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E15C13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12CF8"/>
    <w:multiLevelType w:val="hybridMultilevel"/>
    <w:tmpl w:val="9618BEDA"/>
    <w:lvl w:ilvl="0" w:tplc="F9C6EC7A">
      <w:start w:val="1"/>
      <w:numFmt w:val="upperLetter"/>
      <w:lvlText w:val="%1"/>
      <w:lvlJc w:val="center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163002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945DB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27E9C"/>
    <w:multiLevelType w:val="hybridMultilevel"/>
    <w:tmpl w:val="E3ACC24A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87264E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C624AE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4C40DB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D51806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DC1805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6618B4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C275F2"/>
    <w:multiLevelType w:val="hybridMultilevel"/>
    <w:tmpl w:val="4942ED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1E1C58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955809"/>
    <w:multiLevelType w:val="hybridMultilevel"/>
    <w:tmpl w:val="5762DB0A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5434F"/>
    <w:multiLevelType w:val="hybridMultilevel"/>
    <w:tmpl w:val="1A5A43E8"/>
    <w:lvl w:ilvl="0" w:tplc="FF4EEB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363973"/>
    <w:multiLevelType w:val="hybridMultilevel"/>
    <w:tmpl w:val="72883F82"/>
    <w:lvl w:ilvl="0" w:tplc="07082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42"/>
  </w:num>
  <w:num w:numId="4">
    <w:abstractNumId w:val="0"/>
  </w:num>
  <w:num w:numId="5">
    <w:abstractNumId w:val="22"/>
  </w:num>
  <w:num w:numId="6">
    <w:abstractNumId w:val="42"/>
    <w:lvlOverride w:ilvl="0">
      <w:startOverride w:val="1"/>
    </w:lvlOverride>
  </w:num>
  <w:num w:numId="7">
    <w:abstractNumId w:val="42"/>
    <w:lvlOverride w:ilvl="0">
      <w:startOverride w:val="1"/>
    </w:lvlOverride>
  </w:num>
  <w:num w:numId="8">
    <w:abstractNumId w:val="42"/>
    <w:lvlOverride w:ilvl="0">
      <w:startOverride w:val="1"/>
    </w:lvlOverride>
  </w:num>
  <w:num w:numId="9">
    <w:abstractNumId w:val="42"/>
    <w:lvlOverride w:ilvl="0">
      <w:startOverride w:val="1"/>
    </w:lvlOverride>
  </w:num>
  <w:num w:numId="10">
    <w:abstractNumId w:val="42"/>
  </w:num>
  <w:num w:numId="11">
    <w:abstractNumId w:val="24"/>
  </w:num>
  <w:num w:numId="12">
    <w:abstractNumId w:val="18"/>
  </w:num>
  <w:num w:numId="13">
    <w:abstractNumId w:val="8"/>
  </w:num>
  <w:num w:numId="14">
    <w:abstractNumId w:val="37"/>
  </w:num>
  <w:num w:numId="15">
    <w:abstractNumId w:val="41"/>
  </w:num>
  <w:num w:numId="16">
    <w:abstractNumId w:val="32"/>
  </w:num>
  <w:num w:numId="17">
    <w:abstractNumId w:val="43"/>
  </w:num>
  <w:num w:numId="18">
    <w:abstractNumId w:val="11"/>
  </w:num>
  <w:num w:numId="19">
    <w:abstractNumId w:val="34"/>
  </w:num>
  <w:num w:numId="20">
    <w:abstractNumId w:val="26"/>
  </w:num>
  <w:num w:numId="21">
    <w:abstractNumId w:val="5"/>
  </w:num>
  <w:num w:numId="22">
    <w:abstractNumId w:val="19"/>
  </w:num>
  <w:num w:numId="23">
    <w:abstractNumId w:val="6"/>
  </w:num>
  <w:num w:numId="24">
    <w:abstractNumId w:val="28"/>
  </w:num>
  <w:num w:numId="25">
    <w:abstractNumId w:val="2"/>
  </w:num>
  <w:num w:numId="26">
    <w:abstractNumId w:val="7"/>
  </w:num>
  <w:num w:numId="27">
    <w:abstractNumId w:val="17"/>
  </w:num>
  <w:num w:numId="28">
    <w:abstractNumId w:val="15"/>
  </w:num>
  <w:num w:numId="29">
    <w:abstractNumId w:val="16"/>
  </w:num>
  <w:num w:numId="30">
    <w:abstractNumId w:val="4"/>
  </w:num>
  <w:num w:numId="31">
    <w:abstractNumId w:val="36"/>
  </w:num>
  <w:num w:numId="32">
    <w:abstractNumId w:val="33"/>
  </w:num>
  <w:num w:numId="33">
    <w:abstractNumId w:val="31"/>
  </w:num>
  <w:num w:numId="34">
    <w:abstractNumId w:val="10"/>
  </w:num>
  <w:num w:numId="35">
    <w:abstractNumId w:val="12"/>
  </w:num>
  <w:num w:numId="36">
    <w:abstractNumId w:val="35"/>
  </w:num>
  <w:num w:numId="37">
    <w:abstractNumId w:val="27"/>
  </w:num>
  <w:num w:numId="38">
    <w:abstractNumId w:val="38"/>
  </w:num>
  <w:num w:numId="39">
    <w:abstractNumId w:val="40"/>
  </w:num>
  <w:num w:numId="40">
    <w:abstractNumId w:val="25"/>
  </w:num>
  <w:num w:numId="41">
    <w:abstractNumId w:val="39"/>
  </w:num>
  <w:num w:numId="42">
    <w:abstractNumId w:val="21"/>
  </w:num>
  <w:num w:numId="43">
    <w:abstractNumId w:val="29"/>
  </w:num>
  <w:num w:numId="44">
    <w:abstractNumId w:val="30"/>
  </w:num>
  <w:num w:numId="45">
    <w:abstractNumId w:val="1"/>
  </w:num>
  <w:num w:numId="46">
    <w:abstractNumId w:val="23"/>
  </w:num>
  <w:num w:numId="47">
    <w:abstractNumId w:val="3"/>
  </w:num>
  <w:num w:numId="48">
    <w:abstractNumId w:val="14"/>
  </w:num>
  <w:num w:numId="49">
    <w:abstractNumId w:val="1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6CC"/>
    <w:rsid w:val="000019E3"/>
    <w:rsid w:val="00006963"/>
    <w:rsid w:val="00007AE4"/>
    <w:rsid w:val="00010603"/>
    <w:rsid w:val="00013BB3"/>
    <w:rsid w:val="0001668B"/>
    <w:rsid w:val="00026569"/>
    <w:rsid w:val="000301D5"/>
    <w:rsid w:val="00031826"/>
    <w:rsid w:val="00034138"/>
    <w:rsid w:val="0003444D"/>
    <w:rsid w:val="00041693"/>
    <w:rsid w:val="000449D2"/>
    <w:rsid w:val="000512FE"/>
    <w:rsid w:val="00053224"/>
    <w:rsid w:val="00054524"/>
    <w:rsid w:val="000557AB"/>
    <w:rsid w:val="0006151D"/>
    <w:rsid w:val="00066CC3"/>
    <w:rsid w:val="00073A54"/>
    <w:rsid w:val="00076CB7"/>
    <w:rsid w:val="000770C2"/>
    <w:rsid w:val="00080963"/>
    <w:rsid w:val="000826C6"/>
    <w:rsid w:val="00084450"/>
    <w:rsid w:val="000846ED"/>
    <w:rsid w:val="00087393"/>
    <w:rsid w:val="00094899"/>
    <w:rsid w:val="00095FA8"/>
    <w:rsid w:val="000966EB"/>
    <w:rsid w:val="00097664"/>
    <w:rsid w:val="000A41EB"/>
    <w:rsid w:val="000B2379"/>
    <w:rsid w:val="000B7B1D"/>
    <w:rsid w:val="000C2E5A"/>
    <w:rsid w:val="000C3308"/>
    <w:rsid w:val="000D0DDD"/>
    <w:rsid w:val="000D2E1E"/>
    <w:rsid w:val="000D306B"/>
    <w:rsid w:val="000D4274"/>
    <w:rsid w:val="000E0806"/>
    <w:rsid w:val="000E1DD1"/>
    <w:rsid w:val="000F0C58"/>
    <w:rsid w:val="000F185F"/>
    <w:rsid w:val="000F3BDF"/>
    <w:rsid w:val="000F41E0"/>
    <w:rsid w:val="000F70E3"/>
    <w:rsid w:val="00103B78"/>
    <w:rsid w:val="00106B9A"/>
    <w:rsid w:val="001107ED"/>
    <w:rsid w:val="0011154F"/>
    <w:rsid w:val="00112A33"/>
    <w:rsid w:val="00117FB4"/>
    <w:rsid w:val="001219F5"/>
    <w:rsid w:val="00127940"/>
    <w:rsid w:val="0013739C"/>
    <w:rsid w:val="00143F9E"/>
    <w:rsid w:val="00146DC4"/>
    <w:rsid w:val="00151893"/>
    <w:rsid w:val="00170DB0"/>
    <w:rsid w:val="001713FF"/>
    <w:rsid w:val="00175185"/>
    <w:rsid w:val="0018418B"/>
    <w:rsid w:val="0019427A"/>
    <w:rsid w:val="001A1C7B"/>
    <w:rsid w:val="001A2575"/>
    <w:rsid w:val="001B30FB"/>
    <w:rsid w:val="001B3ECB"/>
    <w:rsid w:val="001B44BB"/>
    <w:rsid w:val="001B7B0C"/>
    <w:rsid w:val="001C1091"/>
    <w:rsid w:val="001C1C0E"/>
    <w:rsid w:val="001C563C"/>
    <w:rsid w:val="001D15C2"/>
    <w:rsid w:val="001D5770"/>
    <w:rsid w:val="001D7E13"/>
    <w:rsid w:val="001E38BB"/>
    <w:rsid w:val="001E4A92"/>
    <w:rsid w:val="001E63D7"/>
    <w:rsid w:val="001E7B1C"/>
    <w:rsid w:val="001F2230"/>
    <w:rsid w:val="00202063"/>
    <w:rsid w:val="00207491"/>
    <w:rsid w:val="00207DBC"/>
    <w:rsid w:val="002105CB"/>
    <w:rsid w:val="00211739"/>
    <w:rsid w:val="002129EA"/>
    <w:rsid w:val="00214D4C"/>
    <w:rsid w:val="00226DDE"/>
    <w:rsid w:val="002279D7"/>
    <w:rsid w:val="002301BD"/>
    <w:rsid w:val="00234FDF"/>
    <w:rsid w:val="00242603"/>
    <w:rsid w:val="002451C5"/>
    <w:rsid w:val="00245454"/>
    <w:rsid w:val="00254CE6"/>
    <w:rsid w:val="00261F84"/>
    <w:rsid w:val="002631FD"/>
    <w:rsid w:val="002673AA"/>
    <w:rsid w:val="00270940"/>
    <w:rsid w:val="00271A21"/>
    <w:rsid w:val="00277C0A"/>
    <w:rsid w:val="00286C4B"/>
    <w:rsid w:val="002917EC"/>
    <w:rsid w:val="00291B94"/>
    <w:rsid w:val="00295777"/>
    <w:rsid w:val="002961FA"/>
    <w:rsid w:val="00297F24"/>
    <w:rsid w:val="002A1D55"/>
    <w:rsid w:val="002A3D0B"/>
    <w:rsid w:val="002A5471"/>
    <w:rsid w:val="002A560F"/>
    <w:rsid w:val="002A5DD4"/>
    <w:rsid w:val="002A6F53"/>
    <w:rsid w:val="002B105C"/>
    <w:rsid w:val="002B6B6D"/>
    <w:rsid w:val="002B6F0D"/>
    <w:rsid w:val="002C4565"/>
    <w:rsid w:val="002D050F"/>
    <w:rsid w:val="002D17AC"/>
    <w:rsid w:val="002D4E33"/>
    <w:rsid w:val="002D5650"/>
    <w:rsid w:val="002E13A0"/>
    <w:rsid w:val="002E2041"/>
    <w:rsid w:val="002F08A0"/>
    <w:rsid w:val="002F3063"/>
    <w:rsid w:val="002F41C6"/>
    <w:rsid w:val="002F45A9"/>
    <w:rsid w:val="002F62BB"/>
    <w:rsid w:val="00304325"/>
    <w:rsid w:val="00306A08"/>
    <w:rsid w:val="003070C8"/>
    <w:rsid w:val="00310507"/>
    <w:rsid w:val="003109FE"/>
    <w:rsid w:val="0031457E"/>
    <w:rsid w:val="003157FF"/>
    <w:rsid w:val="00315A74"/>
    <w:rsid w:val="0032216B"/>
    <w:rsid w:val="00322E92"/>
    <w:rsid w:val="00323E79"/>
    <w:rsid w:val="00324D9E"/>
    <w:rsid w:val="00327648"/>
    <w:rsid w:val="00327C7D"/>
    <w:rsid w:val="00332803"/>
    <w:rsid w:val="00335B15"/>
    <w:rsid w:val="00336031"/>
    <w:rsid w:val="00340AAA"/>
    <w:rsid w:val="00347A24"/>
    <w:rsid w:val="00347E9D"/>
    <w:rsid w:val="003528A7"/>
    <w:rsid w:val="00352B09"/>
    <w:rsid w:val="00362739"/>
    <w:rsid w:val="00363F60"/>
    <w:rsid w:val="00365130"/>
    <w:rsid w:val="0037574A"/>
    <w:rsid w:val="00375A0F"/>
    <w:rsid w:val="00377979"/>
    <w:rsid w:val="003809E0"/>
    <w:rsid w:val="003911DF"/>
    <w:rsid w:val="003969A1"/>
    <w:rsid w:val="003A09E1"/>
    <w:rsid w:val="003A2FB9"/>
    <w:rsid w:val="003A3A35"/>
    <w:rsid w:val="003A5079"/>
    <w:rsid w:val="003C7150"/>
    <w:rsid w:val="003C78E9"/>
    <w:rsid w:val="003D0B87"/>
    <w:rsid w:val="003D31A2"/>
    <w:rsid w:val="003E108B"/>
    <w:rsid w:val="003E14D2"/>
    <w:rsid w:val="003E3736"/>
    <w:rsid w:val="003E3C6D"/>
    <w:rsid w:val="003E70AA"/>
    <w:rsid w:val="003F0500"/>
    <w:rsid w:val="003F68E4"/>
    <w:rsid w:val="003F7422"/>
    <w:rsid w:val="004022BE"/>
    <w:rsid w:val="00404362"/>
    <w:rsid w:val="00407DAE"/>
    <w:rsid w:val="00414C5C"/>
    <w:rsid w:val="004159B0"/>
    <w:rsid w:val="004168E8"/>
    <w:rsid w:val="004308F6"/>
    <w:rsid w:val="00430EA1"/>
    <w:rsid w:val="00435D5C"/>
    <w:rsid w:val="0044272D"/>
    <w:rsid w:val="004512FD"/>
    <w:rsid w:val="00452B32"/>
    <w:rsid w:val="004616B3"/>
    <w:rsid w:val="00463CFF"/>
    <w:rsid w:val="004649B3"/>
    <w:rsid w:val="00466C29"/>
    <w:rsid w:val="00473D83"/>
    <w:rsid w:val="0047646A"/>
    <w:rsid w:val="00476F42"/>
    <w:rsid w:val="00483A55"/>
    <w:rsid w:val="00484AB4"/>
    <w:rsid w:val="0049157F"/>
    <w:rsid w:val="004A1025"/>
    <w:rsid w:val="004A48B4"/>
    <w:rsid w:val="004A4FA9"/>
    <w:rsid w:val="004A7FD9"/>
    <w:rsid w:val="004B04F4"/>
    <w:rsid w:val="004B6B82"/>
    <w:rsid w:val="004B7C66"/>
    <w:rsid w:val="004E1905"/>
    <w:rsid w:val="004E1F9D"/>
    <w:rsid w:val="005006E1"/>
    <w:rsid w:val="00504283"/>
    <w:rsid w:val="005133C7"/>
    <w:rsid w:val="00514D44"/>
    <w:rsid w:val="00535A50"/>
    <w:rsid w:val="0054519E"/>
    <w:rsid w:val="00562E1F"/>
    <w:rsid w:val="00563A3D"/>
    <w:rsid w:val="005710EF"/>
    <w:rsid w:val="00572A66"/>
    <w:rsid w:val="005749DC"/>
    <w:rsid w:val="005842B6"/>
    <w:rsid w:val="00586FD9"/>
    <w:rsid w:val="00592BFD"/>
    <w:rsid w:val="00595A70"/>
    <w:rsid w:val="005A10B5"/>
    <w:rsid w:val="005A212E"/>
    <w:rsid w:val="005A4338"/>
    <w:rsid w:val="005B0BCD"/>
    <w:rsid w:val="005B1E99"/>
    <w:rsid w:val="005B4228"/>
    <w:rsid w:val="005C31AA"/>
    <w:rsid w:val="005C3344"/>
    <w:rsid w:val="005C4DB5"/>
    <w:rsid w:val="005C50E2"/>
    <w:rsid w:val="005D139E"/>
    <w:rsid w:val="005D13FF"/>
    <w:rsid w:val="005D47A0"/>
    <w:rsid w:val="005D5D38"/>
    <w:rsid w:val="005D6C53"/>
    <w:rsid w:val="005D7584"/>
    <w:rsid w:val="005E028C"/>
    <w:rsid w:val="005E182C"/>
    <w:rsid w:val="005E1CAC"/>
    <w:rsid w:val="005E3D07"/>
    <w:rsid w:val="005F176B"/>
    <w:rsid w:val="00600DB8"/>
    <w:rsid w:val="006027FB"/>
    <w:rsid w:val="00605251"/>
    <w:rsid w:val="00612927"/>
    <w:rsid w:val="00613180"/>
    <w:rsid w:val="00620828"/>
    <w:rsid w:val="00625214"/>
    <w:rsid w:val="0062690F"/>
    <w:rsid w:val="00627431"/>
    <w:rsid w:val="006335DF"/>
    <w:rsid w:val="00642635"/>
    <w:rsid w:val="00642E13"/>
    <w:rsid w:val="00643E56"/>
    <w:rsid w:val="006443DD"/>
    <w:rsid w:val="006454FD"/>
    <w:rsid w:val="00645A1B"/>
    <w:rsid w:val="006475DB"/>
    <w:rsid w:val="006569D3"/>
    <w:rsid w:val="0066005A"/>
    <w:rsid w:val="0066018D"/>
    <w:rsid w:val="00661F04"/>
    <w:rsid w:val="0066311B"/>
    <w:rsid w:val="00665A6F"/>
    <w:rsid w:val="00674A0B"/>
    <w:rsid w:val="00676A45"/>
    <w:rsid w:val="0068092A"/>
    <w:rsid w:val="00692581"/>
    <w:rsid w:val="00697FD8"/>
    <w:rsid w:val="006A0261"/>
    <w:rsid w:val="006A135F"/>
    <w:rsid w:val="006A440D"/>
    <w:rsid w:val="006B2456"/>
    <w:rsid w:val="006B2B6A"/>
    <w:rsid w:val="006B2BC0"/>
    <w:rsid w:val="006B3AB9"/>
    <w:rsid w:val="006B50DE"/>
    <w:rsid w:val="006C636D"/>
    <w:rsid w:val="006D3B54"/>
    <w:rsid w:val="006D4A82"/>
    <w:rsid w:val="006D59CD"/>
    <w:rsid w:val="006E1A18"/>
    <w:rsid w:val="006E25A6"/>
    <w:rsid w:val="006E283B"/>
    <w:rsid w:val="006E4ED8"/>
    <w:rsid w:val="006F1291"/>
    <w:rsid w:val="006F5C55"/>
    <w:rsid w:val="0070532A"/>
    <w:rsid w:val="007123B8"/>
    <w:rsid w:val="007222B1"/>
    <w:rsid w:val="0072770D"/>
    <w:rsid w:val="00730929"/>
    <w:rsid w:val="00731EB9"/>
    <w:rsid w:val="0073269F"/>
    <w:rsid w:val="00744C80"/>
    <w:rsid w:val="007452A3"/>
    <w:rsid w:val="00746885"/>
    <w:rsid w:val="00755344"/>
    <w:rsid w:val="00762CBC"/>
    <w:rsid w:val="00763CB1"/>
    <w:rsid w:val="00766E0D"/>
    <w:rsid w:val="007727F0"/>
    <w:rsid w:val="00772A4A"/>
    <w:rsid w:val="007855C1"/>
    <w:rsid w:val="007A5EA3"/>
    <w:rsid w:val="007B0491"/>
    <w:rsid w:val="007C1930"/>
    <w:rsid w:val="007C4207"/>
    <w:rsid w:val="007C6CF7"/>
    <w:rsid w:val="007D0BC4"/>
    <w:rsid w:val="007E187C"/>
    <w:rsid w:val="007E1AB3"/>
    <w:rsid w:val="007E34C7"/>
    <w:rsid w:val="008104DB"/>
    <w:rsid w:val="00816473"/>
    <w:rsid w:val="00817DB1"/>
    <w:rsid w:val="00820E4D"/>
    <w:rsid w:val="00821EB5"/>
    <w:rsid w:val="00823AAB"/>
    <w:rsid w:val="00824E6B"/>
    <w:rsid w:val="008253DD"/>
    <w:rsid w:val="0082592C"/>
    <w:rsid w:val="0082652A"/>
    <w:rsid w:val="00830B05"/>
    <w:rsid w:val="00831A4A"/>
    <w:rsid w:val="0083550F"/>
    <w:rsid w:val="00840307"/>
    <w:rsid w:val="00840C9B"/>
    <w:rsid w:val="00840CA3"/>
    <w:rsid w:val="00841683"/>
    <w:rsid w:val="00841723"/>
    <w:rsid w:val="00850485"/>
    <w:rsid w:val="00857444"/>
    <w:rsid w:val="00857C96"/>
    <w:rsid w:val="00860ADE"/>
    <w:rsid w:val="0086704D"/>
    <w:rsid w:val="00871E76"/>
    <w:rsid w:val="00874618"/>
    <w:rsid w:val="00877756"/>
    <w:rsid w:val="008806EA"/>
    <w:rsid w:val="008839FB"/>
    <w:rsid w:val="0088468F"/>
    <w:rsid w:val="00887B49"/>
    <w:rsid w:val="0089006F"/>
    <w:rsid w:val="008A0C21"/>
    <w:rsid w:val="008A0D3C"/>
    <w:rsid w:val="008A251C"/>
    <w:rsid w:val="008A4616"/>
    <w:rsid w:val="008A644D"/>
    <w:rsid w:val="008A6BE4"/>
    <w:rsid w:val="008B071B"/>
    <w:rsid w:val="008B3250"/>
    <w:rsid w:val="008B4410"/>
    <w:rsid w:val="008B7938"/>
    <w:rsid w:val="008B7A77"/>
    <w:rsid w:val="008C0EAC"/>
    <w:rsid w:val="008C27ED"/>
    <w:rsid w:val="008C3A21"/>
    <w:rsid w:val="008D3E75"/>
    <w:rsid w:val="008E2E59"/>
    <w:rsid w:val="008F0A1A"/>
    <w:rsid w:val="008F11D7"/>
    <w:rsid w:val="008F148E"/>
    <w:rsid w:val="008F21C4"/>
    <w:rsid w:val="008F597A"/>
    <w:rsid w:val="008F7301"/>
    <w:rsid w:val="00900F35"/>
    <w:rsid w:val="00915C54"/>
    <w:rsid w:val="00924E4E"/>
    <w:rsid w:val="0092530F"/>
    <w:rsid w:val="00932B35"/>
    <w:rsid w:val="0094663B"/>
    <w:rsid w:val="00963421"/>
    <w:rsid w:val="00964031"/>
    <w:rsid w:val="00970CCD"/>
    <w:rsid w:val="0097382E"/>
    <w:rsid w:val="00993DCC"/>
    <w:rsid w:val="00995DC9"/>
    <w:rsid w:val="009A3003"/>
    <w:rsid w:val="009A56C4"/>
    <w:rsid w:val="009A7E3E"/>
    <w:rsid w:val="009B019C"/>
    <w:rsid w:val="009D2C92"/>
    <w:rsid w:val="009D38DE"/>
    <w:rsid w:val="009E3049"/>
    <w:rsid w:val="009E43E4"/>
    <w:rsid w:val="009E62F6"/>
    <w:rsid w:val="009E7EFA"/>
    <w:rsid w:val="009F1A67"/>
    <w:rsid w:val="009F5046"/>
    <w:rsid w:val="009F6F49"/>
    <w:rsid w:val="009F7019"/>
    <w:rsid w:val="00A04114"/>
    <w:rsid w:val="00A054F8"/>
    <w:rsid w:val="00A13876"/>
    <w:rsid w:val="00A270FA"/>
    <w:rsid w:val="00A277D4"/>
    <w:rsid w:val="00A304E4"/>
    <w:rsid w:val="00A3116E"/>
    <w:rsid w:val="00A327FF"/>
    <w:rsid w:val="00A33070"/>
    <w:rsid w:val="00A35ECD"/>
    <w:rsid w:val="00A417C8"/>
    <w:rsid w:val="00A51578"/>
    <w:rsid w:val="00A61B53"/>
    <w:rsid w:val="00A660AD"/>
    <w:rsid w:val="00A66A0F"/>
    <w:rsid w:val="00A82508"/>
    <w:rsid w:val="00AA704B"/>
    <w:rsid w:val="00AB16DD"/>
    <w:rsid w:val="00AB5128"/>
    <w:rsid w:val="00AB7179"/>
    <w:rsid w:val="00AC3F46"/>
    <w:rsid w:val="00AC48A9"/>
    <w:rsid w:val="00AD2313"/>
    <w:rsid w:val="00AD2357"/>
    <w:rsid w:val="00AD3ED9"/>
    <w:rsid w:val="00AD547E"/>
    <w:rsid w:val="00AD74C7"/>
    <w:rsid w:val="00AE0619"/>
    <w:rsid w:val="00AE0802"/>
    <w:rsid w:val="00AE245B"/>
    <w:rsid w:val="00AE45BB"/>
    <w:rsid w:val="00AE5695"/>
    <w:rsid w:val="00AF1FBD"/>
    <w:rsid w:val="00AF2E16"/>
    <w:rsid w:val="00B01959"/>
    <w:rsid w:val="00B03583"/>
    <w:rsid w:val="00B03AEF"/>
    <w:rsid w:val="00B05AAB"/>
    <w:rsid w:val="00B07359"/>
    <w:rsid w:val="00B10FF2"/>
    <w:rsid w:val="00B172B9"/>
    <w:rsid w:val="00B265F3"/>
    <w:rsid w:val="00B26E3B"/>
    <w:rsid w:val="00B32FFE"/>
    <w:rsid w:val="00B40CAA"/>
    <w:rsid w:val="00B56A89"/>
    <w:rsid w:val="00B56F39"/>
    <w:rsid w:val="00B60DB4"/>
    <w:rsid w:val="00B610D9"/>
    <w:rsid w:val="00B63F2F"/>
    <w:rsid w:val="00B64A99"/>
    <w:rsid w:val="00B650A3"/>
    <w:rsid w:val="00B66A5C"/>
    <w:rsid w:val="00B67412"/>
    <w:rsid w:val="00B71128"/>
    <w:rsid w:val="00B73B85"/>
    <w:rsid w:val="00B779F2"/>
    <w:rsid w:val="00B81BEA"/>
    <w:rsid w:val="00B83F96"/>
    <w:rsid w:val="00B84F6E"/>
    <w:rsid w:val="00BA093E"/>
    <w:rsid w:val="00BA0C46"/>
    <w:rsid w:val="00BB12FB"/>
    <w:rsid w:val="00BB4D33"/>
    <w:rsid w:val="00BB5EED"/>
    <w:rsid w:val="00BB70EB"/>
    <w:rsid w:val="00BC01C8"/>
    <w:rsid w:val="00BC45AC"/>
    <w:rsid w:val="00BC7F25"/>
    <w:rsid w:val="00BD6FF3"/>
    <w:rsid w:val="00BD7B0B"/>
    <w:rsid w:val="00BE47D9"/>
    <w:rsid w:val="00BE47DB"/>
    <w:rsid w:val="00BE7CF4"/>
    <w:rsid w:val="00BF0726"/>
    <w:rsid w:val="00BF1316"/>
    <w:rsid w:val="00BF4C5E"/>
    <w:rsid w:val="00BF6A0C"/>
    <w:rsid w:val="00C060D6"/>
    <w:rsid w:val="00C11639"/>
    <w:rsid w:val="00C12470"/>
    <w:rsid w:val="00C166EB"/>
    <w:rsid w:val="00C204B9"/>
    <w:rsid w:val="00C25037"/>
    <w:rsid w:val="00C30128"/>
    <w:rsid w:val="00C33241"/>
    <w:rsid w:val="00C337B1"/>
    <w:rsid w:val="00C36BF6"/>
    <w:rsid w:val="00C425A4"/>
    <w:rsid w:val="00C462C9"/>
    <w:rsid w:val="00C51AB8"/>
    <w:rsid w:val="00C52438"/>
    <w:rsid w:val="00C57A1B"/>
    <w:rsid w:val="00C63DE2"/>
    <w:rsid w:val="00C66003"/>
    <w:rsid w:val="00C67F16"/>
    <w:rsid w:val="00C721D0"/>
    <w:rsid w:val="00C72218"/>
    <w:rsid w:val="00C742A4"/>
    <w:rsid w:val="00C8240E"/>
    <w:rsid w:val="00CA5BCC"/>
    <w:rsid w:val="00CA743A"/>
    <w:rsid w:val="00CB358F"/>
    <w:rsid w:val="00CB3DDA"/>
    <w:rsid w:val="00CB44EF"/>
    <w:rsid w:val="00CB5415"/>
    <w:rsid w:val="00CC0D0B"/>
    <w:rsid w:val="00CC0D0C"/>
    <w:rsid w:val="00CC1CE6"/>
    <w:rsid w:val="00CC281A"/>
    <w:rsid w:val="00CC3CD4"/>
    <w:rsid w:val="00CD2BC2"/>
    <w:rsid w:val="00CD3FBD"/>
    <w:rsid w:val="00CD56A0"/>
    <w:rsid w:val="00CD5A40"/>
    <w:rsid w:val="00CD6AD8"/>
    <w:rsid w:val="00CE493F"/>
    <w:rsid w:val="00CE619F"/>
    <w:rsid w:val="00CF0684"/>
    <w:rsid w:val="00CF2CA3"/>
    <w:rsid w:val="00D01508"/>
    <w:rsid w:val="00D05DF3"/>
    <w:rsid w:val="00D118C6"/>
    <w:rsid w:val="00D14B23"/>
    <w:rsid w:val="00D159E0"/>
    <w:rsid w:val="00D23EDB"/>
    <w:rsid w:val="00D265BB"/>
    <w:rsid w:val="00D348FD"/>
    <w:rsid w:val="00D354AF"/>
    <w:rsid w:val="00D43E1A"/>
    <w:rsid w:val="00D44880"/>
    <w:rsid w:val="00D5078A"/>
    <w:rsid w:val="00D54980"/>
    <w:rsid w:val="00D5550C"/>
    <w:rsid w:val="00D572B2"/>
    <w:rsid w:val="00D573D7"/>
    <w:rsid w:val="00D61426"/>
    <w:rsid w:val="00D647F0"/>
    <w:rsid w:val="00D64808"/>
    <w:rsid w:val="00D66639"/>
    <w:rsid w:val="00D70376"/>
    <w:rsid w:val="00D707B3"/>
    <w:rsid w:val="00D70E06"/>
    <w:rsid w:val="00D723BB"/>
    <w:rsid w:val="00D7567B"/>
    <w:rsid w:val="00D774CD"/>
    <w:rsid w:val="00D87EEC"/>
    <w:rsid w:val="00D900AC"/>
    <w:rsid w:val="00D922FD"/>
    <w:rsid w:val="00D945CF"/>
    <w:rsid w:val="00DA1B3D"/>
    <w:rsid w:val="00DA2881"/>
    <w:rsid w:val="00DB3794"/>
    <w:rsid w:val="00DB5487"/>
    <w:rsid w:val="00DB5858"/>
    <w:rsid w:val="00DB77AB"/>
    <w:rsid w:val="00DC1911"/>
    <w:rsid w:val="00DD187F"/>
    <w:rsid w:val="00DD3062"/>
    <w:rsid w:val="00DD611E"/>
    <w:rsid w:val="00DD701F"/>
    <w:rsid w:val="00DE46B7"/>
    <w:rsid w:val="00DE60BE"/>
    <w:rsid w:val="00DF0020"/>
    <w:rsid w:val="00DF1B9B"/>
    <w:rsid w:val="00DF28EC"/>
    <w:rsid w:val="00DF56FB"/>
    <w:rsid w:val="00DF6B33"/>
    <w:rsid w:val="00DF75D4"/>
    <w:rsid w:val="00E00F1A"/>
    <w:rsid w:val="00E01C8C"/>
    <w:rsid w:val="00E04C16"/>
    <w:rsid w:val="00E06B4E"/>
    <w:rsid w:val="00E150A9"/>
    <w:rsid w:val="00E208E4"/>
    <w:rsid w:val="00E23051"/>
    <w:rsid w:val="00E24335"/>
    <w:rsid w:val="00E312F7"/>
    <w:rsid w:val="00E3398D"/>
    <w:rsid w:val="00E40CE6"/>
    <w:rsid w:val="00E417C3"/>
    <w:rsid w:val="00E4224A"/>
    <w:rsid w:val="00E55F75"/>
    <w:rsid w:val="00E636C8"/>
    <w:rsid w:val="00E6510D"/>
    <w:rsid w:val="00E70573"/>
    <w:rsid w:val="00E71ED7"/>
    <w:rsid w:val="00E818B7"/>
    <w:rsid w:val="00E851BA"/>
    <w:rsid w:val="00E866CC"/>
    <w:rsid w:val="00E918FC"/>
    <w:rsid w:val="00E92AF8"/>
    <w:rsid w:val="00E931C2"/>
    <w:rsid w:val="00E96123"/>
    <w:rsid w:val="00EB099B"/>
    <w:rsid w:val="00EB17DB"/>
    <w:rsid w:val="00EB39F2"/>
    <w:rsid w:val="00EC009C"/>
    <w:rsid w:val="00EC0E22"/>
    <w:rsid w:val="00ED2939"/>
    <w:rsid w:val="00EE20FD"/>
    <w:rsid w:val="00EE6832"/>
    <w:rsid w:val="00EE78F4"/>
    <w:rsid w:val="00EF49F3"/>
    <w:rsid w:val="00EF4FF6"/>
    <w:rsid w:val="00EF67A5"/>
    <w:rsid w:val="00EF7B1E"/>
    <w:rsid w:val="00F00944"/>
    <w:rsid w:val="00F03C32"/>
    <w:rsid w:val="00F0436B"/>
    <w:rsid w:val="00F11D3B"/>
    <w:rsid w:val="00F27D76"/>
    <w:rsid w:val="00F302E2"/>
    <w:rsid w:val="00F413BC"/>
    <w:rsid w:val="00F47BA5"/>
    <w:rsid w:val="00F5318D"/>
    <w:rsid w:val="00F631DD"/>
    <w:rsid w:val="00F637C0"/>
    <w:rsid w:val="00F6428C"/>
    <w:rsid w:val="00F670BA"/>
    <w:rsid w:val="00F70101"/>
    <w:rsid w:val="00F74B03"/>
    <w:rsid w:val="00F80729"/>
    <w:rsid w:val="00F8779F"/>
    <w:rsid w:val="00F94A84"/>
    <w:rsid w:val="00FA041D"/>
    <w:rsid w:val="00FA1633"/>
    <w:rsid w:val="00FA385F"/>
    <w:rsid w:val="00FA6289"/>
    <w:rsid w:val="00FA7293"/>
    <w:rsid w:val="00FA7D0B"/>
    <w:rsid w:val="00FB1B76"/>
    <w:rsid w:val="00FB51ED"/>
    <w:rsid w:val="00FB6EBA"/>
    <w:rsid w:val="00FC099E"/>
    <w:rsid w:val="00FC2819"/>
    <w:rsid w:val="00FC5C0C"/>
    <w:rsid w:val="00FD70CE"/>
    <w:rsid w:val="00FE7E9C"/>
    <w:rsid w:val="00FF000F"/>
    <w:rsid w:val="00FF1257"/>
    <w:rsid w:val="00FF14D7"/>
    <w:rsid w:val="00FF184A"/>
    <w:rsid w:val="00FF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440FFA"/>
  <w15:docId w15:val="{36DDDFB6-675E-455A-86DA-9D961C4F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0C2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67F1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6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aliases w:val="Heading 5 table"/>
    <w:basedOn w:val="Heading4"/>
    <w:next w:val="Normal"/>
    <w:link w:val="Heading5Char"/>
    <w:uiPriority w:val="9"/>
    <w:unhideWhenUsed/>
    <w:qFormat/>
    <w:rsid w:val="0073269F"/>
    <w:pPr>
      <w:keepNext w:val="0"/>
      <w:keepLines w:val="0"/>
      <w:spacing w:before="0" w:line="240" w:lineRule="auto"/>
      <w:outlineLvl w:val="4"/>
    </w:pPr>
    <w:rPr>
      <w:rFonts w:ascii="Arial" w:eastAsia="Calibri" w:hAnsi="Arial" w:cs="Calibri"/>
      <w:b/>
      <w:bCs/>
      <w:i w:val="0"/>
      <w:iCs w:val="0"/>
      <w:color w:val="280070"/>
      <w:spacing w:val="-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Examstyle">
    <w:name w:val="Exam style"/>
    <w:uiPriority w:val="99"/>
    <w:rsid w:val="00034138"/>
    <w:pPr>
      <w:numPr>
        <w:numId w:val="1"/>
      </w:numPr>
    </w:pPr>
  </w:style>
  <w:style w:type="table" w:styleId="TableGrid">
    <w:name w:val="Table Grid"/>
    <w:basedOn w:val="TableNormal"/>
    <w:uiPriority w:val="39"/>
    <w:rsid w:val="007E34C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C67F16"/>
    <w:rPr>
      <w:rFonts w:ascii="Times New Roman" w:eastAsia="Times New Roman" w:hAnsi="Times New Roman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7452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4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335"/>
  </w:style>
  <w:style w:type="paragraph" w:styleId="Footer">
    <w:name w:val="footer"/>
    <w:basedOn w:val="Normal"/>
    <w:link w:val="FooterChar"/>
    <w:uiPriority w:val="99"/>
    <w:unhideWhenUsed/>
    <w:rsid w:val="00E24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335"/>
  </w:style>
  <w:style w:type="paragraph" w:styleId="NoSpacing">
    <w:name w:val="No Spacing"/>
    <w:link w:val="NoSpacingChar"/>
    <w:uiPriority w:val="1"/>
    <w:qFormat/>
    <w:rsid w:val="00E24335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E24335"/>
    <w:rPr>
      <w:rFonts w:eastAsia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4E1F9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F9D"/>
    <w:rPr>
      <w:rFonts w:ascii="Tahoma" w:hAnsi="Tahoma" w:cs="Tahoma"/>
      <w:sz w:val="16"/>
      <w:szCs w:val="16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3A09E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A3A35"/>
    <w:rPr>
      <w:color w:val="808080"/>
    </w:rPr>
  </w:style>
  <w:style w:type="paragraph" w:customStyle="1" w:styleId="Section3Style">
    <w:name w:val="Section 3 Style"/>
    <w:basedOn w:val="ListParagraph"/>
    <w:link w:val="Section3StyleChar"/>
    <w:qFormat/>
    <w:rsid w:val="00CC281A"/>
    <w:pPr>
      <w:spacing w:after="0" w:line="240" w:lineRule="auto"/>
      <w:ind w:hanging="360"/>
    </w:pPr>
    <w:rPr>
      <w:rFonts w:ascii="Times New Roman" w:eastAsiaTheme="minorHAnsi" w:hAnsi="Times New Roman" w:cstheme="minorBidi"/>
      <w:sz w:val="24"/>
      <w:szCs w:val="24"/>
    </w:rPr>
  </w:style>
  <w:style w:type="character" w:customStyle="1" w:styleId="Section3StyleChar">
    <w:name w:val="Section 3 Style Char"/>
    <w:basedOn w:val="DefaultParagraphFont"/>
    <w:link w:val="Section3Style"/>
    <w:rsid w:val="00CC281A"/>
    <w:rPr>
      <w:rFonts w:ascii="Times New Roman" w:eastAsiaTheme="minorHAnsi" w:hAnsi="Times New Roman" w:cstheme="minorBidi"/>
      <w:sz w:val="24"/>
      <w:szCs w:val="24"/>
      <w:lang w:eastAsia="en-US"/>
    </w:rPr>
  </w:style>
  <w:style w:type="table" w:customStyle="1" w:styleId="NESATable">
    <w:name w:val="NESA Table"/>
    <w:basedOn w:val="TableGrid"/>
    <w:uiPriority w:val="99"/>
    <w:rsid w:val="00B81BEA"/>
    <w:rPr>
      <w:rFonts w:ascii="Arial" w:eastAsiaTheme="minorHAnsi" w:hAnsi="Arial" w:cstheme="minorBidi"/>
      <w:sz w:val="22"/>
      <w:szCs w:val="22"/>
    </w:rPr>
    <w:tblPr>
      <w:tblInd w:w="0" w:type="dxa"/>
      <w:tblBorders>
        <w:top w:val="single" w:sz="4" w:space="0" w:color="280070"/>
        <w:left w:val="single" w:sz="4" w:space="0" w:color="280070"/>
        <w:bottom w:val="single" w:sz="4" w:space="0" w:color="280070"/>
        <w:right w:val="single" w:sz="4" w:space="0" w:color="280070"/>
        <w:insideH w:val="single" w:sz="4" w:space="0" w:color="280070"/>
        <w:insideV w:val="single" w:sz="4" w:space="0" w:color="280070"/>
      </w:tblBorders>
      <w:tblCellMar>
        <w:top w:w="108" w:type="dxa"/>
        <w:left w:w="108" w:type="dxa"/>
        <w:bottom w:w="108" w:type="dxa"/>
        <w:right w:w="108" w:type="dxa"/>
      </w:tblCellMar>
    </w:tblPr>
    <w:tblStylePr w:type="firstCol">
      <w:rPr>
        <w:b/>
      </w:rPr>
    </w:tblStylePr>
  </w:style>
  <w:style w:type="character" w:customStyle="1" w:styleId="Heading5Char">
    <w:name w:val="Heading 5 Char"/>
    <w:aliases w:val="Heading 5 table Char"/>
    <w:basedOn w:val="DefaultParagraphFont"/>
    <w:link w:val="Heading5"/>
    <w:uiPriority w:val="9"/>
    <w:rsid w:val="0073269F"/>
    <w:rPr>
      <w:rFonts w:ascii="Arial" w:hAnsi="Arial" w:cs="Calibri"/>
      <w:b/>
      <w:bCs/>
      <w:color w:val="280070"/>
      <w:spacing w:val="-2"/>
      <w:sz w:val="22"/>
      <w:szCs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69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header" Target="header1.xml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63" Type="http://schemas.openxmlformats.org/officeDocument/2006/relationships/image" Target="media/image29.png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112" Type="http://schemas.openxmlformats.org/officeDocument/2006/relationships/oleObject" Target="embeddings/oleObject53.bin"/><Relationship Id="rId16" Type="http://schemas.openxmlformats.org/officeDocument/2006/relationships/image" Target="media/image5.png"/><Relationship Id="rId107" Type="http://schemas.openxmlformats.org/officeDocument/2006/relationships/image" Target="media/image50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JPG"/><Relationship Id="rId74" Type="http://schemas.openxmlformats.org/officeDocument/2006/relationships/oleObject" Target="embeddings/oleObject33.bin"/><Relationship Id="rId79" Type="http://schemas.openxmlformats.org/officeDocument/2006/relationships/image" Target="media/image37.png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4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oleObject" Target="embeddings/oleObject28.bin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png"/><Relationship Id="rId113" Type="http://schemas.openxmlformats.org/officeDocument/2006/relationships/image" Target="media/image53.png"/><Relationship Id="rId118" Type="http://schemas.openxmlformats.org/officeDocument/2006/relationships/footer" Target="footer1.xml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9.bin"/><Relationship Id="rId93" Type="http://schemas.openxmlformats.org/officeDocument/2006/relationships/image" Target="media/image43.png"/><Relationship Id="rId98" Type="http://schemas.openxmlformats.org/officeDocument/2006/relationships/oleObject" Target="embeddings/oleObject46.bin"/><Relationship Id="rId121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103" Type="http://schemas.openxmlformats.org/officeDocument/2006/relationships/image" Target="media/image48.png"/><Relationship Id="rId108" Type="http://schemas.openxmlformats.org/officeDocument/2006/relationships/oleObject" Target="embeddings/oleObject51.bin"/><Relationship Id="rId116" Type="http://schemas.openxmlformats.org/officeDocument/2006/relationships/oleObject" Target="embeddings/oleObject55.bin"/><Relationship Id="rId124" Type="http://schemas.openxmlformats.org/officeDocument/2006/relationships/image" Target="media/image59.jpeg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oleObject" Target="embeddings/oleObject41.bin"/><Relationship Id="rId91" Type="http://schemas.openxmlformats.org/officeDocument/2006/relationships/image" Target="media/image42.png"/><Relationship Id="rId96" Type="http://schemas.openxmlformats.org/officeDocument/2006/relationships/oleObject" Target="embeddings/oleObject45.bin"/><Relationship Id="rId111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0.bin"/><Relationship Id="rId114" Type="http://schemas.openxmlformats.org/officeDocument/2006/relationships/oleObject" Target="embeddings/oleObject54.bin"/><Relationship Id="rId119" Type="http://schemas.openxmlformats.org/officeDocument/2006/relationships/header" Target="header2.xml"/><Relationship Id="rId127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oleObject" Target="embeddings/oleObject26.bin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oleObject" Target="embeddings/oleObject35.bin"/><Relationship Id="rId81" Type="http://schemas.openxmlformats.org/officeDocument/2006/relationships/image" Target="media/image38.png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109" Type="http://schemas.openxmlformats.org/officeDocument/2006/relationships/image" Target="media/image51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5.png"/><Relationship Id="rId104" Type="http://schemas.openxmlformats.org/officeDocument/2006/relationships/oleObject" Target="embeddings/oleObject49.bin"/><Relationship Id="rId120" Type="http://schemas.openxmlformats.org/officeDocument/2006/relationships/image" Target="media/image55.png"/><Relationship Id="rId125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oleObject" Target="embeddings/oleObject4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0.png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png"/><Relationship Id="rId61" Type="http://schemas.openxmlformats.org/officeDocument/2006/relationships/image" Target="media/image28.png"/><Relationship Id="rId82" Type="http://schemas.openxmlformats.org/officeDocument/2006/relationships/oleObject" Target="embeddings/oleObject37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stm\Documents\Draft%20Products%202018\Templates%202018\HSC%20Standard\WME%20HSC%20Mathematics%20Standard%20Exa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760B3F38C7B4713BF14A29CDB002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BD46F-0EEB-4E64-92E7-CA9ED3DCA33F}"/>
      </w:docPartPr>
      <w:docPartBody>
        <w:p w:rsidR="008C5D39" w:rsidRDefault="003E5126">
          <w:pPr>
            <w:pStyle w:val="4760B3F38C7B4713BF14A29CDB002BC5"/>
          </w:pPr>
          <w:r w:rsidRPr="005F4F2D">
            <w:rPr>
              <w:rStyle w:val="PlaceholderText"/>
            </w:rPr>
            <w:t>[Comments]</w:t>
          </w:r>
        </w:p>
      </w:docPartBody>
    </w:docPart>
    <w:docPart>
      <w:docPartPr>
        <w:name w:val="9D71BC2A04724EEC9E9420D530D78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70281-45EC-417A-AD1E-8706AFCC607C}"/>
      </w:docPartPr>
      <w:docPartBody>
        <w:p w:rsidR="008C5D39" w:rsidRDefault="003E5126">
          <w:pPr>
            <w:pStyle w:val="9D71BC2A04724EEC9E9420D530D78DA2"/>
          </w:pPr>
          <w:r w:rsidRPr="005F4F2D">
            <w:rPr>
              <w:rStyle w:val="PlaceholderText"/>
            </w:rPr>
            <w:t>[Comments]</w:t>
          </w:r>
        </w:p>
      </w:docPartBody>
    </w:docPart>
    <w:docPart>
      <w:docPartPr>
        <w:name w:val="5DAD70B67D0845DBA7ED2F4F083C2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E2896-ED74-4048-A005-B33AF8186006}"/>
      </w:docPartPr>
      <w:docPartBody>
        <w:p w:rsidR="008C5D39" w:rsidRDefault="003E5126">
          <w:pPr>
            <w:pStyle w:val="5DAD70B67D0845DBA7ED2F4F083C25B7"/>
          </w:pPr>
          <w:r w:rsidRPr="005F4F2D">
            <w:rPr>
              <w:rStyle w:val="PlaceholderText"/>
            </w:rPr>
            <w:t>[Comments]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126"/>
    <w:rsid w:val="002F5B66"/>
    <w:rsid w:val="0035020E"/>
    <w:rsid w:val="003E5126"/>
    <w:rsid w:val="004809B1"/>
    <w:rsid w:val="006425D2"/>
    <w:rsid w:val="007E61F3"/>
    <w:rsid w:val="008C5D39"/>
    <w:rsid w:val="00A21187"/>
    <w:rsid w:val="00AE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760B3F38C7B4713BF14A29CDB002BC5">
    <w:name w:val="4760B3F38C7B4713BF14A29CDB002BC5"/>
  </w:style>
  <w:style w:type="paragraph" w:customStyle="1" w:styleId="9D71BC2A04724EEC9E9420D530D78DA2">
    <w:name w:val="9D71BC2A04724EEC9E9420D530D78DA2"/>
  </w:style>
  <w:style w:type="paragraph" w:customStyle="1" w:styleId="5DAD70B67D0845DBA7ED2F4F083C25B7">
    <w:name w:val="5DAD70B67D0845DBA7ED2F4F083C25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58632-4F64-426F-B696-6DE2B2A18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WME HSC Mathematics Standard Exam Template.dotx</Template>
  <TotalTime>0</TotalTime>
  <Pages>43</Pages>
  <Words>4595</Words>
  <Characters>26192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WME Preliminary Mathematics Standard Exam 2018</vt:lpstr>
    </vt:vector>
  </TitlesOfParts>
  <Company>Western Trials</Company>
  <LinksUpToDate>false</LinksUpToDate>
  <CharactersWithSpaces>30726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WME Preliminary Mathematics Standard Exam 2018</dc:title>
  <dc:creator>Garry Thorn</dc:creator>
  <dc:description>School/College</dc:description>
  <cp:lastModifiedBy>Zeljko Milanov</cp:lastModifiedBy>
  <cp:revision>2</cp:revision>
  <dcterms:created xsi:type="dcterms:W3CDTF">2019-07-24T12:09:00Z</dcterms:created>
  <dcterms:modified xsi:type="dcterms:W3CDTF">2019-07-24T12:09:00Z</dcterms:modified>
</cp:coreProperties>
</file>